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87117740"/>
        <w:docPartObj>
          <w:docPartGallery w:val="Cover Pages"/>
          <w:docPartUnique/>
        </w:docPartObj>
      </w:sdtPr>
      <w:sdtEndPr>
        <w:rPr>
          <w:b/>
          <w:i/>
        </w:rPr>
      </w:sdtEndPr>
      <w:sdtContent>
        <w:p w14:paraId="4171E188" w14:textId="72AF42E0" w:rsidR="006A02D6" w:rsidRDefault="0041463D">
          <w:r>
            <w:rPr>
              <w:noProof/>
            </w:rPr>
            <mc:AlternateContent>
              <mc:Choice Requires="wps">
                <w:drawing>
                  <wp:anchor distT="0" distB="0" distL="114300" distR="114300" simplePos="0" relativeHeight="251663360" behindDoc="1" locked="0" layoutInCell="1" allowOverlap="1" wp14:anchorId="76120BF6" wp14:editId="349C3DA8">
                    <wp:simplePos x="0" y="0"/>
                    <wp:positionH relativeFrom="page">
                      <wp:posOffset>169545</wp:posOffset>
                    </wp:positionH>
                    <wp:positionV relativeFrom="page">
                      <wp:posOffset>231140</wp:posOffset>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C5EBF1B" w14:textId="77777777" w:rsidR="006A02D6" w:rsidRDefault="006A02D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6120BF6" id="Rectangle_x0020_466" o:spid="_x0000_s1026" style="position:absolute;margin-left:13.35pt;margin-top:18.2pt;width:581.4pt;height:752.4pt;z-index:-251653120;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" fillcolor="#deeaf6 [660]" stroked="f" strokeweight="1pt">
                    <v:fill color2="#9cc2e5 [1940]" rotate="t" focus="100%" type="gradient">
                      <o:fill v:ext="view" type="gradientUnscaled"/>
                    </v:fill>
                    <v:path arrowok="t"/>
                    <v:textbox inset="21.6pt,,21.6pt">
                      <w:txbxContent>
                        <w:p w14:paraId="6C5EBF1B" w14:textId="77777777" w:rsidR="006A02D6" w:rsidRDefault="006A02D6"/>
                      </w:txbxContent>
                    </v:textbox>
                    <w10:wrap anchorx="page" anchory="page"/>
                  </v:rect>
                </w:pict>
              </mc:Fallback>
            </mc:AlternateContent>
          </w:r>
          <w:r w:rsidR="006A02D6">
            <w:rPr>
              <w:noProof/>
            </w:rPr>
            <mc:AlternateContent>
              <mc:Choice Requires="wps">
                <w:drawing>
                  <wp:anchor distT="0" distB="0" distL="114300" distR="114300" simplePos="0" relativeHeight="251660288" behindDoc="0" locked="0" layoutInCell="1" allowOverlap="1" wp14:anchorId="1B412247" wp14:editId="7738B890">
                    <wp:simplePos x="0" y="0"/>
                    <wp:positionH relativeFrom="page">
                      <wp:posOffset>3479165</wp:posOffset>
                    </wp:positionH>
                    <wp:positionV relativeFrom="page">
                      <wp:posOffset>233680</wp:posOffset>
                    </wp:positionV>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66101" w14:textId="44F0EE34" w:rsidR="006A02D6" w:rsidRDefault="006A02D6">
                                <w:pPr>
                                  <w:spacing w:before="240"/>
                                  <w:jc w:val="center"/>
                                  <w:rPr>
                                    <w:color w:val="FFFFFF" w:themeColor="background1"/>
                                  </w:rPr>
                                </w:pPr>
                                <w:sdt>
                                  <w:sdtPr>
                                    <w:rPr>
                                      <w:color w:val="FFFFFF" w:themeColor="background1"/>
                                    </w:rPr>
                                    <w:alias w:val="Abstract"/>
                                    <w:id w:val="908040448"/>
                                    <w:dataBinding w:prefixMappings="xmlns:ns0='http://schemas.microsoft.com/office/2006/coverPageProps'" w:xpath="/ns0:CoverPageProperties[1]/ns0:Abstract[1]" w:storeItemID="{55AF091B-3C7A-41E3-B477-F2FDAA23CFDA}"/>
                                    <w:text/>
                                  </w:sdtPr>
                                  <w:sdtContent>
                                    <w:r>
                                      <w:rPr>
                                        <w:color w:val="FFFFFF" w:themeColor="background1"/>
                                      </w:rPr>
                                      <w:t xml:space="preserve">“ I have learned, with my all my experiences at Jackson State </w:t>
                                    </w:r>
                                  </w:sdtContent>
                                </w:sdt>
                                <w:r>
                                  <w:rPr>
                                    <w:color w:val="FFFFFF" w:themeColor="background1"/>
                                  </w:rPr>
                                  <w:t>University, that the best thing we can do for our community is to help our brothers and sisters in a selfless manner. Our success pales in comparison to the success of those we have encouraged and motivated. We can only begin to truly appreciate our</w:t>
                                </w:r>
                                <w:r w:rsidR="0041463D">
                                  <w:rPr>
                                    <w:color w:val="FFFFFF" w:themeColor="background1"/>
                                  </w:rPr>
                                  <w:t xml:space="preserve"> own</w:t>
                                </w:r>
                                <w:r>
                                  <w:rPr>
                                    <w:color w:val="FFFFFF" w:themeColor="background1"/>
                                  </w:rPr>
                                  <w:t xml:space="preserve"> skills and abilities when they impact</w:t>
                                </w:r>
                                <w:r w:rsidR="0041463D">
                                  <w:rPr>
                                    <w:color w:val="FFFFFF" w:themeColor="background1"/>
                                  </w:rPr>
                                  <w:t xml:space="preserve"> the</w:t>
                                </w:r>
                                <w:r>
                                  <w:rPr>
                                    <w:color w:val="FFFFFF" w:themeColor="background1"/>
                                  </w:rPr>
                                  <w:t xml:space="preserve"> lives </w:t>
                                </w:r>
                                <w:r w:rsidR="0041463D">
                                  <w:rPr>
                                    <w:color w:val="FFFFFF" w:themeColor="background1"/>
                                  </w:rPr>
                                  <w:t xml:space="preserve">of others </w:t>
                                </w:r>
                                <w:r>
                                  <w:rPr>
                                    <w:color w:val="FFFFFF" w:themeColor="background1"/>
                                  </w:rPr>
                                  <w:t>in a positive fashion</w:t>
                                </w:r>
                                <w:r w:rsidR="0041463D">
                                  <w:rPr>
                                    <w:color w:val="FFFFFF" w:themeColor="background1"/>
                                  </w:rPr>
                                  <w:t>.”</w:t>
                                </w:r>
                                <w:r>
                                  <w:rPr>
                                    <w:color w:val="FFFFFF" w:themeColor="background1"/>
                                  </w:rPr>
                                  <w:t xml:space="preserve">                                                                                     </w:t>
                                </w:r>
                                <w:r w:rsidRPr="0041463D">
                                  <w:rPr>
                                    <w:b/>
                                    <w:color w:val="000000" w:themeColor="text1"/>
                                  </w:rPr>
                                  <w:t>- Anthony Keyes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B412247" id="Rectangle_x0020_467" o:spid="_x0000_s1027" style="position:absolute;margin-left:273.95pt;margin-top:18.4pt;width:226.45pt;height:237.6pt;z-index:25166028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" fillcolor="#44546a [3215]" stroked="f" strokeweight="1pt">
                    <v:textbox inset="14.4pt,14.4pt,14.4pt,28.8pt">
                      <w:txbxContent>
                        <w:p w14:paraId="09D66101" w14:textId="44F0EE34" w:rsidR="006A02D6" w:rsidRDefault="006A02D6">
                          <w:pPr>
                            <w:spacing w:before="240"/>
                            <w:jc w:val="center"/>
                            <w:rPr>
                              <w:color w:val="FFFFFF" w:themeColor="background1"/>
                            </w:rPr>
                          </w:pPr>
                          <w:sdt>
                            <w:sdtPr>
                              <w:rPr>
                                <w:color w:val="FFFFFF" w:themeColor="background1"/>
                              </w:rPr>
                              <w:alias w:val="Abstract"/>
                              <w:id w:val="908040448"/>
                              <w:dataBinding w:prefixMappings="xmlns:ns0='http://schemas.microsoft.com/office/2006/coverPageProps'" w:xpath="/ns0:CoverPageProperties[1]/ns0:Abstract[1]" w:storeItemID="{55AF091B-3C7A-41E3-B477-F2FDAA23CFDA}"/>
                              <w:text/>
                            </w:sdtPr>
                            <w:sdtContent>
                              <w:r>
                                <w:rPr>
                                  <w:color w:val="FFFFFF" w:themeColor="background1"/>
                                </w:rPr>
                                <w:t xml:space="preserve">“ I have learned, with my all my experiences at Jackson State </w:t>
                              </w:r>
                            </w:sdtContent>
                          </w:sdt>
                          <w:r>
                            <w:rPr>
                              <w:color w:val="FFFFFF" w:themeColor="background1"/>
                            </w:rPr>
                            <w:t>University, that the best thing we can do for our community is to help our brothers and sisters in a selfless manner. Our success pales in comparison to the success of those we have encouraged and motivated. We can only begin to truly appreciate our</w:t>
                          </w:r>
                          <w:r w:rsidR="0041463D">
                            <w:rPr>
                              <w:color w:val="FFFFFF" w:themeColor="background1"/>
                            </w:rPr>
                            <w:t xml:space="preserve"> own</w:t>
                          </w:r>
                          <w:r>
                            <w:rPr>
                              <w:color w:val="FFFFFF" w:themeColor="background1"/>
                            </w:rPr>
                            <w:t xml:space="preserve"> skills and abilities when they impact</w:t>
                          </w:r>
                          <w:r w:rsidR="0041463D">
                            <w:rPr>
                              <w:color w:val="FFFFFF" w:themeColor="background1"/>
                            </w:rPr>
                            <w:t xml:space="preserve"> the</w:t>
                          </w:r>
                          <w:r>
                            <w:rPr>
                              <w:color w:val="FFFFFF" w:themeColor="background1"/>
                            </w:rPr>
                            <w:t xml:space="preserve"> lives </w:t>
                          </w:r>
                          <w:r w:rsidR="0041463D">
                            <w:rPr>
                              <w:color w:val="FFFFFF" w:themeColor="background1"/>
                            </w:rPr>
                            <w:t xml:space="preserve">of others </w:t>
                          </w:r>
                          <w:r>
                            <w:rPr>
                              <w:color w:val="FFFFFF" w:themeColor="background1"/>
                            </w:rPr>
                            <w:t>in a positive fashion</w:t>
                          </w:r>
                          <w:r w:rsidR="0041463D">
                            <w:rPr>
                              <w:color w:val="FFFFFF" w:themeColor="background1"/>
                            </w:rPr>
                            <w:t>.”</w:t>
                          </w:r>
                          <w:r>
                            <w:rPr>
                              <w:color w:val="FFFFFF" w:themeColor="background1"/>
                            </w:rPr>
                            <w:t xml:space="preserve">                                                                                     </w:t>
                          </w:r>
                          <w:r w:rsidRPr="0041463D">
                            <w:rPr>
                              <w:b/>
                              <w:color w:val="000000" w:themeColor="text1"/>
                            </w:rPr>
                            <w:t>- Anthony Keyes -</w:t>
                          </w:r>
                        </w:p>
                      </w:txbxContent>
                    </v:textbox>
                    <w10:wrap anchorx="page" anchory="page"/>
                  </v:rect>
                </w:pict>
              </mc:Fallback>
            </mc:AlternateContent>
          </w:r>
          <w:r w:rsidR="006A02D6">
            <w:rPr>
              <w:noProof/>
            </w:rPr>
            <mc:AlternateContent>
              <mc:Choice Requires="wps">
                <w:drawing>
                  <wp:anchor distT="0" distB="0" distL="114300" distR="114300" simplePos="0" relativeHeight="251664384" behindDoc="0" locked="0" layoutInCell="1" allowOverlap="1" wp14:anchorId="48E5F672" wp14:editId="48A56D4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8384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83845"/>
                            </a:xfrm>
                            <a:prstGeom prst="rect">
                              <a:avLst/>
                            </a:prstGeom>
                            <a:noFill/>
                            <a:ln w="6350">
                              <a:noFill/>
                            </a:ln>
                            <a:effectLst/>
                          </wps:spPr>
                          <wps:txbx>
                            <w:txbxContent>
                              <w:p w14:paraId="302A9339" w14:textId="09E08AD1" w:rsidR="006A02D6" w:rsidRDefault="006A02D6">
                                <w:pPr>
                                  <w:pStyle w:val="NoSpacing"/>
                                  <w:rPr>
                                    <w:noProof/>
                                    <w:color w:val="44546A" w:themeColor="text2"/>
                                  </w:rPr>
                                </w:pPr>
                                <w:sdt>
                                  <w:sdtPr>
                                    <w:rPr>
                                      <w:noProof/>
                                      <w:color w:val="44546A" w:themeColor="text2"/>
                                    </w:rPr>
                                    <w:alias w:val="Author"/>
                                    <w:id w:val="-213280995"/>
                                    <w:dataBinding w:prefixMappings="xmlns:ns0='http://schemas.openxmlformats.org/package/2006/metadata/core-properties' xmlns:ns1='http://purl.org/dc/elements/1.1/'" w:xpath="/ns0:coreProperties[1]/ns1:creator[1]" w:storeItemID="{6C3C8BC8-F283-45AE-878A-BAB7291924A1}"/>
                                    <w:text/>
                                  </w:sdtPr>
                                  <w:sdtContent>
                                    <w:r w:rsidR="0041463D">
                                      <w:rPr>
                                        <w:noProof/>
                                        <w:color w:val="44546A" w:themeColor="text2"/>
                                      </w:rPr>
                                      <w:t>Your Name, Date Started</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8E5F672" id="_x0000_t202" coordsize="21600,21600" o:spt="202" path="m0,0l0,21600,21600,21600,21600,0xe">
                    <v:stroke joinstyle="miter"/>
                    <v:path gradientshapeok="t" o:connecttype="rect"/>
                  </v:shapetype>
                  <v:shape id="Text_x0020_Box_x0020_465" o:spid="_x0000_s1028" type="#_x0000_t202" style="position:absolute;margin-left:0;margin-top:0;width:220.3pt;height:22.3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" filled="f" stroked="f" strokeweight=".5pt">
                    <v:textbox style="mso-fit-shape-to-text:t">
                      <w:txbxContent>
                        <w:p w14:paraId="302A9339" w14:textId="09E08AD1" w:rsidR="006A02D6" w:rsidRDefault="006A02D6">
                          <w:pPr>
                            <w:pStyle w:val="NoSpacing"/>
                            <w:rPr>
                              <w:noProof/>
                              <w:color w:val="44546A" w:themeColor="text2"/>
                            </w:rPr>
                          </w:pPr>
                          <w:sdt>
                            <w:sdtPr>
                              <w:rPr>
                                <w:noProof/>
                                <w:color w:val="44546A" w:themeColor="text2"/>
                              </w:rPr>
                              <w:alias w:val="Author"/>
                              <w:id w:val="-213280995"/>
                              <w:dataBinding w:prefixMappings="xmlns:ns0='http://schemas.openxmlformats.org/package/2006/metadata/core-properties' xmlns:ns1='http://purl.org/dc/elements/1.1/'" w:xpath="/ns0:coreProperties[1]/ns1:creator[1]" w:storeItemID="{6C3C8BC8-F283-45AE-878A-BAB7291924A1}"/>
                              <w:text/>
                            </w:sdtPr>
                            <w:sdtContent>
                              <w:r w:rsidR="0041463D">
                                <w:rPr>
                                  <w:noProof/>
                                  <w:color w:val="44546A" w:themeColor="text2"/>
                                </w:rPr>
                                <w:t>Your Name, Date Started</w:t>
                              </w:r>
                            </w:sdtContent>
                          </w:sdt>
                        </w:p>
                      </w:txbxContent>
                    </v:textbox>
                    <w10:wrap type="square" anchorx="page" anchory="page"/>
                  </v:shape>
                </w:pict>
              </mc:Fallback>
            </mc:AlternateContent>
          </w:r>
          <w:r w:rsidR="006A02D6">
            <w:rPr>
              <w:noProof/>
            </w:rPr>
            <mc:AlternateContent>
              <mc:Choice Requires="wps">
                <w:drawing>
                  <wp:anchor distT="0" distB="0" distL="114300" distR="114300" simplePos="0" relativeHeight="251659264" behindDoc="0" locked="0" layoutInCell="1" allowOverlap="1" wp14:anchorId="46C472B1" wp14:editId="7970C56B">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1AB774D" id="Rectangle_x0020_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" fillcolor="white [3212]" strokecolor="#747070 [1614]" strokeweight="1.25pt">
                    <w10:wrap anchorx="page" anchory="page"/>
                  </v:rect>
                </w:pict>
              </mc:Fallback>
            </mc:AlternateContent>
          </w:r>
          <w:r w:rsidR="006A02D6">
            <w:rPr>
              <w:noProof/>
            </w:rPr>
            <mc:AlternateContent>
              <mc:Choice Requires="wps">
                <w:drawing>
                  <wp:anchor distT="0" distB="0" distL="114300" distR="114300" simplePos="0" relativeHeight="251662336" behindDoc="0" locked="0" layoutInCell="1" allowOverlap="1" wp14:anchorId="765280E5" wp14:editId="5627C81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39A2644" id="Rectangle_x0020_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" fillcolor="#5b9bd5 [3204]" stroked="f" strokeweight="1pt">
                    <w10:wrap anchorx="page" anchory="page"/>
                  </v:rect>
                </w:pict>
              </mc:Fallback>
            </mc:AlternateContent>
          </w:r>
        </w:p>
        <w:p w14:paraId="3F475F94" w14:textId="5E8F9605" w:rsidR="006A02D6" w:rsidRDefault="0041463D">
          <w:r>
            <w:rPr>
              <w:noProof/>
            </w:rPr>
            <mc:AlternateContent>
              <mc:Choice Requires="wps">
                <w:drawing>
                  <wp:anchor distT="0" distB="0" distL="114300" distR="114300" simplePos="0" relativeHeight="251661312" behindDoc="0" locked="0" layoutInCell="1" allowOverlap="1" wp14:anchorId="4F347179" wp14:editId="1C8AB30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3111500"/>
                    <wp:effectExtent l="0" t="0" r="0" b="1270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3111500"/>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2010977909"/>
                                  <w:dataBinding w:prefixMappings="xmlns:ns0='http://schemas.openxmlformats.org/package/2006/metadata/core-properties' xmlns:ns1='http://purl.org/dc/elements/1.1/'" w:xpath="/ns0:coreProperties[1]/ns1:title[1]" w:storeItemID="{6C3C8BC8-F283-45AE-878A-BAB7291924A1}"/>
                                  <w:text/>
                                </w:sdtPr>
                                <w:sdtContent>
                                  <w:p w14:paraId="00540FF3" w14:textId="2FB691BB" w:rsidR="006A02D6" w:rsidRDefault="0041463D">
                                    <w:pPr>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Graduate School Application H</w:t>
                                    </w:r>
                                    <w:r w:rsidR="006A02D6">
                                      <w:rPr>
                                        <w:rFonts w:asciiTheme="majorHAnsi" w:eastAsiaTheme="majorEastAsia" w:hAnsiTheme="majorHAnsi" w:cstheme="majorBidi"/>
                                        <w:noProof/>
                                        <w:color w:val="5B9BD5" w:themeColor="accent1"/>
                                        <w:sz w:val="72"/>
                                        <w:szCs w:val="72"/>
                                      </w:rPr>
                                      <w:t>andout</w:t>
                                    </w:r>
                                  </w:p>
                                </w:sdtContent>
                              </w:sdt>
                              <w:sdt>
                                <w:sdtPr>
                                  <w:rPr>
                                    <w:rFonts w:asciiTheme="majorHAnsi" w:eastAsiaTheme="majorEastAsia" w:hAnsiTheme="majorHAnsi" w:cstheme="majorBidi"/>
                                    <w:i/>
                                    <w:noProof/>
                                    <w:color w:val="44546A" w:themeColor="text2"/>
                                    <w:sz w:val="32"/>
                                    <w:szCs w:val="32"/>
                                  </w:rPr>
                                  <w:alias w:val="Subtitle"/>
                                  <w:id w:val="-652834410"/>
                                  <w:dataBinding w:prefixMappings="xmlns:ns0='http://schemas.openxmlformats.org/package/2006/metadata/core-properties' xmlns:ns1='http://purl.org/dc/elements/1.1/'" w:xpath="/ns0:coreProperties[1]/ns1:subject[1]" w:storeItemID="{6C3C8BC8-F283-45AE-878A-BAB7291924A1}"/>
                                  <w:text/>
                                </w:sdtPr>
                                <w:sdtContent>
                                  <w:p w14:paraId="33F493AD" w14:textId="72B1C85E" w:rsidR="006A02D6" w:rsidRPr="0041463D" w:rsidRDefault="0041463D">
                                    <w:pPr>
                                      <w:rPr>
                                        <w:rFonts w:asciiTheme="majorHAnsi" w:eastAsiaTheme="majorEastAsia" w:hAnsiTheme="majorHAnsi" w:cstheme="majorBidi"/>
                                        <w:i/>
                                        <w:noProof/>
                                        <w:color w:val="44546A" w:themeColor="text2"/>
                                        <w:sz w:val="32"/>
                                        <w:szCs w:val="40"/>
                                      </w:rPr>
                                    </w:pPr>
                                    <w:r w:rsidRPr="0041463D">
                                      <w:rPr>
                                        <w:rFonts w:asciiTheme="majorHAnsi" w:eastAsiaTheme="majorEastAsia" w:hAnsiTheme="majorHAnsi" w:cstheme="majorBidi"/>
                                        <w:i/>
                                        <w:noProof/>
                                        <w:color w:val="44546A" w:themeColor="text2"/>
                                        <w:sz w:val="32"/>
                                        <w:szCs w:val="32"/>
                                      </w:rPr>
                                      <w:t xml:space="preserve">                                               Moving Forward Together</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4F347179" id="Text_x0020_Box_x0020_470" o:spid="_x0000_s1029" type="#_x0000_t202" style="position:absolute;margin-left:0;margin-top:0;width:220.3pt;height:245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" filled="f" stroked="f" strokeweight=".5pt">
                    <v:textbox>
                      <w:txbxContent>
                        <w:sdt>
                          <w:sdtPr>
                            <w:rPr>
                              <w:rFonts w:asciiTheme="majorHAnsi" w:eastAsiaTheme="majorEastAsia" w:hAnsiTheme="majorHAnsi" w:cstheme="majorBidi"/>
                              <w:noProof/>
                              <w:color w:val="5B9BD5" w:themeColor="accent1"/>
                              <w:sz w:val="72"/>
                              <w:szCs w:val="72"/>
                            </w:rPr>
                            <w:alias w:val="Title"/>
                            <w:id w:val="-2010977909"/>
                            <w:dataBinding w:prefixMappings="xmlns:ns0='http://schemas.openxmlformats.org/package/2006/metadata/core-properties' xmlns:ns1='http://purl.org/dc/elements/1.1/'" w:xpath="/ns0:coreProperties[1]/ns1:title[1]" w:storeItemID="{6C3C8BC8-F283-45AE-878A-BAB7291924A1}"/>
                            <w:text/>
                          </w:sdtPr>
                          <w:sdtContent>
                            <w:p w14:paraId="00540FF3" w14:textId="2FB691BB" w:rsidR="006A02D6" w:rsidRDefault="0041463D">
                              <w:pPr>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Graduate School Application H</w:t>
                              </w:r>
                              <w:r w:rsidR="006A02D6">
                                <w:rPr>
                                  <w:rFonts w:asciiTheme="majorHAnsi" w:eastAsiaTheme="majorEastAsia" w:hAnsiTheme="majorHAnsi" w:cstheme="majorBidi"/>
                                  <w:noProof/>
                                  <w:color w:val="5B9BD5" w:themeColor="accent1"/>
                                  <w:sz w:val="72"/>
                                  <w:szCs w:val="72"/>
                                </w:rPr>
                                <w:t>andout</w:t>
                              </w:r>
                            </w:p>
                          </w:sdtContent>
                        </w:sdt>
                        <w:sdt>
                          <w:sdtPr>
                            <w:rPr>
                              <w:rFonts w:asciiTheme="majorHAnsi" w:eastAsiaTheme="majorEastAsia" w:hAnsiTheme="majorHAnsi" w:cstheme="majorBidi"/>
                              <w:i/>
                              <w:noProof/>
                              <w:color w:val="44546A" w:themeColor="text2"/>
                              <w:sz w:val="32"/>
                              <w:szCs w:val="32"/>
                            </w:rPr>
                            <w:alias w:val="Subtitle"/>
                            <w:id w:val="-652834410"/>
                            <w:dataBinding w:prefixMappings="xmlns:ns0='http://schemas.openxmlformats.org/package/2006/metadata/core-properties' xmlns:ns1='http://purl.org/dc/elements/1.1/'" w:xpath="/ns0:coreProperties[1]/ns1:subject[1]" w:storeItemID="{6C3C8BC8-F283-45AE-878A-BAB7291924A1}"/>
                            <w:text/>
                          </w:sdtPr>
                          <w:sdtContent>
                            <w:p w14:paraId="33F493AD" w14:textId="72B1C85E" w:rsidR="006A02D6" w:rsidRPr="0041463D" w:rsidRDefault="0041463D">
                              <w:pPr>
                                <w:rPr>
                                  <w:rFonts w:asciiTheme="majorHAnsi" w:eastAsiaTheme="majorEastAsia" w:hAnsiTheme="majorHAnsi" w:cstheme="majorBidi"/>
                                  <w:i/>
                                  <w:noProof/>
                                  <w:color w:val="44546A" w:themeColor="text2"/>
                                  <w:sz w:val="32"/>
                                  <w:szCs w:val="40"/>
                                </w:rPr>
                              </w:pPr>
                              <w:r w:rsidRPr="0041463D">
                                <w:rPr>
                                  <w:rFonts w:asciiTheme="majorHAnsi" w:eastAsiaTheme="majorEastAsia" w:hAnsiTheme="majorHAnsi" w:cstheme="majorBidi"/>
                                  <w:i/>
                                  <w:noProof/>
                                  <w:color w:val="44546A" w:themeColor="text2"/>
                                  <w:sz w:val="32"/>
                                  <w:szCs w:val="32"/>
                                </w:rPr>
                                <w:t xml:space="preserve">                                               Moving Forward Together</w:t>
                              </w:r>
                            </w:p>
                          </w:sdtContent>
                        </w:sdt>
                      </w:txbxContent>
                    </v:textbox>
                    <w10:wrap type="square" anchorx="page" anchory="page"/>
                  </v:shape>
                </w:pict>
              </mc:Fallback>
            </mc:AlternateContent>
          </w:r>
          <w:r w:rsidR="006A02D6">
            <w:rPr>
              <w:b/>
              <w:i/>
            </w:rPr>
            <w:br w:type="page"/>
          </w:r>
        </w:p>
      </w:sdtContent>
    </w:sdt>
    <w:p w14:paraId="1956AF04" w14:textId="4845F7FC" w:rsidR="00B63DF0" w:rsidRPr="00B63DF0" w:rsidRDefault="007F0F74" w:rsidP="00B63DF0">
      <w:pPr>
        <w:pStyle w:val="Heading1"/>
        <w:jc w:val="center"/>
        <w:rPr>
          <w:rFonts w:cs="Times New Roman"/>
          <w:i w:val="0"/>
          <w:u w:val="single"/>
        </w:rPr>
      </w:pPr>
      <w:r w:rsidRPr="007F0F74">
        <w:rPr>
          <w:rFonts w:cs="Times New Roman"/>
          <w:i w:val="0"/>
          <w:u w:val="single"/>
        </w:rPr>
        <w:lastRenderedPageBreak/>
        <w:t>Overview</w:t>
      </w:r>
    </w:p>
    <w:p w14:paraId="2D84F150" w14:textId="77777777" w:rsidR="007F0F74" w:rsidRPr="007F0F74" w:rsidRDefault="007F0F74" w:rsidP="00B63DF0">
      <w:pPr>
        <w:rPr>
          <w:rFonts w:ascii="Times New Roman" w:hAnsi="Times New Roman" w:cs="Times New Roman"/>
        </w:rPr>
      </w:pPr>
    </w:p>
    <w:p w14:paraId="602A6121" w14:textId="77777777" w:rsidR="007F0F74" w:rsidRDefault="007F0F74" w:rsidP="00BD597C">
      <w:pPr>
        <w:ind w:firstLine="720"/>
        <w:rPr>
          <w:rFonts w:ascii="Times New Roman" w:hAnsi="Times New Roman" w:cs="Times New Roman"/>
        </w:rPr>
      </w:pPr>
      <w:r>
        <w:rPr>
          <w:rFonts w:ascii="Times New Roman" w:hAnsi="Times New Roman" w:cs="Times New Roman"/>
        </w:rPr>
        <w:t xml:space="preserve">Applying for graduate school requires foresight, stamina, patience, and a support group. </w:t>
      </w:r>
      <w:r w:rsidR="003D1624">
        <w:rPr>
          <w:rFonts w:ascii="Times New Roman" w:hAnsi="Times New Roman" w:cs="Times New Roman"/>
        </w:rPr>
        <w:t>Foresight</w:t>
      </w:r>
      <w:r>
        <w:rPr>
          <w:rFonts w:ascii="Times New Roman" w:hAnsi="Times New Roman" w:cs="Times New Roman"/>
        </w:rPr>
        <w:t xml:space="preserve"> focuses on making sure you know when you need to </w:t>
      </w:r>
      <w:r w:rsidR="003D1624">
        <w:rPr>
          <w:rFonts w:ascii="Times New Roman" w:hAnsi="Times New Roman" w:cs="Times New Roman"/>
        </w:rPr>
        <w:t xml:space="preserve">complete certain tasks, and what you need to ask for in advance. Stamina focuses on your ability to dedicate time to all your writing and stay focused. Patience is necessary because there will times when you need to take a break and reflect on your journey thus far. A support group will help motivate you, add to your application, and also provide feedback and honest guidance as you go through the application process. </w:t>
      </w:r>
    </w:p>
    <w:p w14:paraId="54DD0B60" w14:textId="77777777" w:rsidR="003D1624" w:rsidRDefault="003D1624" w:rsidP="00B63DF0">
      <w:pPr>
        <w:rPr>
          <w:rFonts w:ascii="Times New Roman" w:hAnsi="Times New Roman" w:cs="Times New Roman"/>
        </w:rPr>
      </w:pPr>
    </w:p>
    <w:p w14:paraId="3F0A3A4A" w14:textId="77777777" w:rsidR="003D1624" w:rsidRDefault="003D1624" w:rsidP="00BD597C">
      <w:pPr>
        <w:ind w:firstLine="720"/>
        <w:rPr>
          <w:rFonts w:ascii="Times New Roman" w:hAnsi="Times New Roman" w:cs="Times New Roman"/>
        </w:rPr>
      </w:pPr>
      <w:r>
        <w:rPr>
          <w:rFonts w:ascii="Times New Roman" w:hAnsi="Times New Roman" w:cs="Times New Roman"/>
        </w:rPr>
        <w:t>This handout was developed to make sure that all preparations have been made to ensure your success for graduate school. Deadlines for applications are posted, and proposed markers are placed to give each student an idea of when they need to complete each task.</w:t>
      </w:r>
      <w:r w:rsidR="00B63DF0">
        <w:rPr>
          <w:rFonts w:ascii="Times New Roman" w:hAnsi="Times New Roman" w:cs="Times New Roman"/>
        </w:rPr>
        <w:t xml:space="preserve"> Student who take the time to fill out the document and follow through with their scheduled events will surely decrease the stress most students suffer when applying for graduate school. </w:t>
      </w:r>
    </w:p>
    <w:p w14:paraId="066B0F9D" w14:textId="77777777" w:rsidR="00B63DF0" w:rsidRDefault="00B63DF0" w:rsidP="00B63DF0">
      <w:pPr>
        <w:rPr>
          <w:rFonts w:ascii="Times New Roman" w:hAnsi="Times New Roman" w:cs="Times New Roman"/>
        </w:rPr>
      </w:pPr>
    </w:p>
    <w:p w14:paraId="5442AEA2" w14:textId="4345C6F0" w:rsidR="00B63DF0" w:rsidRDefault="00B63DF0" w:rsidP="00BD597C">
      <w:pPr>
        <w:ind w:firstLine="720"/>
        <w:rPr>
          <w:rFonts w:ascii="Times New Roman" w:hAnsi="Times New Roman" w:cs="Times New Roman"/>
        </w:rPr>
      </w:pPr>
      <w:r>
        <w:rPr>
          <w:rFonts w:ascii="Times New Roman" w:hAnsi="Times New Roman" w:cs="Times New Roman"/>
        </w:rPr>
        <w:t xml:space="preserve">This document is not all encompassing, and only serves as a foundation to alleviate a lot of the planning for graduate school. Please take time to familiarize yourself with the specific career path you plan to follow. Some schools require very unique pieces of information, and also have deadlines that may be earlier or later than those discussed in this document. </w:t>
      </w:r>
      <w:r w:rsidR="0041463D">
        <w:rPr>
          <w:rFonts w:ascii="Times New Roman" w:hAnsi="Times New Roman" w:cs="Times New Roman"/>
        </w:rPr>
        <w:t xml:space="preserve">This document attempts to help organize ideas, and set realistic deadlines that will help students complete applications in a timely manner. </w:t>
      </w:r>
    </w:p>
    <w:p w14:paraId="1D326A53" w14:textId="77777777" w:rsidR="00B63DF0" w:rsidRDefault="00B63DF0" w:rsidP="00B63DF0">
      <w:pPr>
        <w:rPr>
          <w:rFonts w:ascii="Times New Roman" w:hAnsi="Times New Roman" w:cs="Times New Roman"/>
        </w:rPr>
      </w:pPr>
    </w:p>
    <w:p w14:paraId="3225B417" w14:textId="77777777" w:rsidR="00B63DF0" w:rsidRDefault="00B63DF0" w:rsidP="00BD597C">
      <w:pPr>
        <w:ind w:firstLine="720"/>
        <w:rPr>
          <w:rFonts w:ascii="Times New Roman" w:hAnsi="Times New Roman" w:cs="Times New Roman"/>
        </w:rPr>
      </w:pPr>
      <w:r>
        <w:rPr>
          <w:rFonts w:ascii="Times New Roman" w:hAnsi="Times New Roman" w:cs="Times New Roman"/>
        </w:rPr>
        <w:t xml:space="preserve">Students who would like feedback on their personal statement should register for an appointment at the writing center. They will </w:t>
      </w:r>
      <w:r w:rsidRPr="00B63DF0">
        <w:rPr>
          <w:rFonts w:ascii="Times New Roman" w:hAnsi="Times New Roman" w:cs="Times New Roman"/>
          <w:b/>
        </w:rPr>
        <w:t>NOT</w:t>
      </w:r>
      <w:r>
        <w:rPr>
          <w:rFonts w:ascii="Times New Roman" w:hAnsi="Times New Roman" w:cs="Times New Roman"/>
          <w:b/>
        </w:rPr>
        <w:t xml:space="preserve"> </w:t>
      </w:r>
      <w:r>
        <w:rPr>
          <w:rFonts w:ascii="Times New Roman" w:hAnsi="Times New Roman" w:cs="Times New Roman"/>
        </w:rPr>
        <w:t xml:space="preserve">correct your essay, but they can provide feedback and help you through your writing process. You can register and make an appointment at: </w:t>
      </w:r>
      <w:hyperlink r:id="rId9" w:history="1">
        <w:r w:rsidRPr="007337A7">
          <w:rPr>
            <w:rStyle w:val="Hyperlink"/>
            <w:rFonts w:ascii="Times New Roman" w:hAnsi="Times New Roman" w:cs="Times New Roman"/>
          </w:rPr>
          <w:t>https://jsums.mywconline.com/</w:t>
        </w:r>
      </w:hyperlink>
      <w:r>
        <w:rPr>
          <w:rFonts w:ascii="Times New Roman" w:hAnsi="Times New Roman" w:cs="Times New Roman"/>
        </w:rPr>
        <w:t>. Also speak to the head of your department or teachers you trust, and ask for guidance on your personal stateme</w:t>
      </w:r>
      <w:r w:rsidR="00BD597C">
        <w:rPr>
          <w:rFonts w:ascii="Times New Roman" w:hAnsi="Times New Roman" w:cs="Times New Roman"/>
        </w:rPr>
        <w:t>nt. Many STEM students</w:t>
      </w:r>
      <w:r>
        <w:rPr>
          <w:rFonts w:ascii="Times New Roman" w:hAnsi="Times New Roman" w:cs="Times New Roman"/>
        </w:rPr>
        <w:t xml:space="preserve"> neglect the importance of writing. However, </w:t>
      </w:r>
      <w:r w:rsidR="00BD597C">
        <w:rPr>
          <w:rFonts w:ascii="Times New Roman" w:hAnsi="Times New Roman" w:cs="Times New Roman"/>
        </w:rPr>
        <w:t xml:space="preserve">your personal statements </w:t>
      </w:r>
      <w:proofErr w:type="gramStart"/>
      <w:r w:rsidR="00BD597C">
        <w:rPr>
          <w:rFonts w:ascii="Times New Roman" w:hAnsi="Times New Roman" w:cs="Times New Roman"/>
        </w:rPr>
        <w:t>is</w:t>
      </w:r>
      <w:proofErr w:type="gramEnd"/>
      <w:r w:rsidR="00BD597C">
        <w:rPr>
          <w:rFonts w:ascii="Times New Roman" w:hAnsi="Times New Roman" w:cs="Times New Roman"/>
        </w:rPr>
        <w:t xml:space="preserve"> a persuasive piece of writing that is used to convince your audience why you </w:t>
      </w:r>
      <w:r w:rsidR="00BD597C">
        <w:rPr>
          <w:rFonts w:ascii="Times New Roman" w:hAnsi="Times New Roman" w:cs="Times New Roman"/>
          <w:b/>
        </w:rPr>
        <w:t xml:space="preserve">DESERVE </w:t>
      </w:r>
      <w:r w:rsidR="00BD597C">
        <w:rPr>
          <w:rFonts w:ascii="Times New Roman" w:hAnsi="Times New Roman" w:cs="Times New Roman"/>
        </w:rPr>
        <w:t>to attend their college. For those of you who are not familiar with the rhetorical situation, you have to set aside our pride and ask for all the help you can get.</w:t>
      </w:r>
    </w:p>
    <w:p w14:paraId="6B7AAA33" w14:textId="77777777" w:rsidR="00BD597C" w:rsidRDefault="00BD597C" w:rsidP="00B63DF0">
      <w:pPr>
        <w:rPr>
          <w:rFonts w:ascii="Times New Roman" w:hAnsi="Times New Roman" w:cs="Times New Roman"/>
        </w:rPr>
      </w:pPr>
    </w:p>
    <w:p w14:paraId="5BE04A2E" w14:textId="77777777" w:rsidR="00BD597C" w:rsidRDefault="00BD597C" w:rsidP="00BD597C">
      <w:pPr>
        <w:ind w:firstLine="720"/>
        <w:rPr>
          <w:rFonts w:ascii="Times New Roman" w:hAnsi="Times New Roman" w:cs="Times New Roman"/>
        </w:rPr>
      </w:pPr>
      <w:r>
        <w:rPr>
          <w:rFonts w:ascii="Times New Roman" w:hAnsi="Times New Roman" w:cs="Times New Roman"/>
        </w:rPr>
        <w:t xml:space="preserve">Finally, students should try to work together with other students when applying for graduate school. This can help keep you motivated, give you a larger pool of information to pull from, and lessen your sense of being on your own. Start tackling this document as soon as possible and update it everyday. You should dedicate 10 hours a week at least to make sure you can accomplish all your tasks. </w:t>
      </w:r>
    </w:p>
    <w:p w14:paraId="51F5832F" w14:textId="77777777" w:rsidR="00BD597C" w:rsidRDefault="00BD597C" w:rsidP="00B63DF0">
      <w:pPr>
        <w:rPr>
          <w:rFonts w:ascii="Times New Roman" w:hAnsi="Times New Roman" w:cs="Times New Roman"/>
        </w:rPr>
      </w:pPr>
    </w:p>
    <w:p w14:paraId="66EDC9AA" w14:textId="77777777" w:rsidR="0041463D" w:rsidRDefault="0041463D" w:rsidP="00B63DF0">
      <w:pPr>
        <w:rPr>
          <w:rFonts w:ascii="Times New Roman" w:hAnsi="Times New Roman" w:cs="Times New Roman"/>
        </w:rPr>
      </w:pPr>
    </w:p>
    <w:p w14:paraId="52B67F82" w14:textId="77777777" w:rsidR="00BD597C" w:rsidRDefault="00BD597C" w:rsidP="00B63DF0">
      <w:pPr>
        <w:rPr>
          <w:rFonts w:ascii="Times New Roman" w:hAnsi="Times New Roman" w:cs="Times New Roman"/>
        </w:rPr>
      </w:pPr>
    </w:p>
    <w:p w14:paraId="3E468B79" w14:textId="77777777" w:rsidR="00BD597C" w:rsidRDefault="00BD597C" w:rsidP="00B63DF0">
      <w:pPr>
        <w:rPr>
          <w:rFonts w:ascii="Times New Roman" w:hAnsi="Times New Roman" w:cs="Times New Roman"/>
        </w:rPr>
      </w:pPr>
    </w:p>
    <w:p w14:paraId="3361745A" w14:textId="77777777" w:rsidR="00BD597C" w:rsidRDefault="00BD597C" w:rsidP="00B63DF0">
      <w:pPr>
        <w:rPr>
          <w:rFonts w:ascii="Times New Roman" w:hAnsi="Times New Roman" w:cs="Times New Roman"/>
        </w:rPr>
      </w:pPr>
    </w:p>
    <w:p w14:paraId="3CB980E7" w14:textId="77777777" w:rsidR="00BD597C" w:rsidRPr="00BD597C" w:rsidRDefault="00BD597C" w:rsidP="00BD597C">
      <w:pPr>
        <w:rPr>
          <w:rFonts w:ascii="Times New Roman" w:hAnsi="Times New Roman" w:cs="Times New Roman"/>
          <w:i/>
        </w:rPr>
      </w:pPr>
    </w:p>
    <w:p w14:paraId="70C94982" w14:textId="008BC1AF" w:rsidR="00B63DF0" w:rsidRPr="0041463D" w:rsidRDefault="00BD597C" w:rsidP="0041463D">
      <w:pPr>
        <w:jc w:val="center"/>
        <w:rPr>
          <w:rFonts w:ascii="Times New Roman" w:hAnsi="Times New Roman" w:cs="Times New Roman"/>
          <w:i/>
        </w:rPr>
      </w:pPr>
      <w:r w:rsidRPr="00BD597C">
        <w:rPr>
          <w:rFonts w:ascii="Times New Roman" w:hAnsi="Times New Roman" w:cs="Times New Roman"/>
          <w:i/>
        </w:rPr>
        <w:t>I wish all of you the best of luck, and hope that this document helps alleviate some stress!</w:t>
      </w:r>
      <w:r>
        <w:rPr>
          <w:rFonts w:ascii="Times New Roman" w:hAnsi="Times New Roman" w:cs="Times New Roman"/>
          <w:i/>
        </w:rPr>
        <w:t xml:space="preserve"> Make Jackson State proud t</w:t>
      </w:r>
      <w:r w:rsidR="0041463D">
        <w:rPr>
          <w:rFonts w:ascii="Times New Roman" w:hAnsi="Times New Roman" w:cs="Times New Roman"/>
          <w:i/>
        </w:rPr>
        <w:t>o have fostered such great minds.</w:t>
      </w:r>
    </w:p>
    <w:p w14:paraId="7515F9E8" w14:textId="7F4B2984" w:rsidR="00B63DF0" w:rsidRDefault="001B5964" w:rsidP="00B63DF0">
      <w:pPr>
        <w:jc w:val="center"/>
        <w:rPr>
          <w:rFonts w:ascii="Times New Roman" w:hAnsi="Times New Roman" w:cs="Times New Roman"/>
          <w:b/>
          <w:u w:val="single"/>
        </w:rPr>
      </w:pPr>
      <w:r>
        <w:rPr>
          <w:rFonts w:ascii="Times New Roman" w:hAnsi="Times New Roman" w:cs="Times New Roman"/>
          <w:b/>
          <w:u w:val="single"/>
        </w:rPr>
        <w:lastRenderedPageBreak/>
        <w:t>Part 1: Fellowship</w:t>
      </w:r>
      <w:r w:rsidR="0041463D">
        <w:rPr>
          <w:rFonts w:ascii="Times New Roman" w:hAnsi="Times New Roman" w:cs="Times New Roman"/>
          <w:b/>
          <w:u w:val="single"/>
        </w:rPr>
        <w:t xml:space="preserve"> (Optional but Recommended)</w:t>
      </w:r>
    </w:p>
    <w:p w14:paraId="0184A06C" w14:textId="77777777" w:rsidR="0041463D" w:rsidRDefault="0041463D" w:rsidP="00B63DF0">
      <w:pPr>
        <w:jc w:val="center"/>
        <w:rPr>
          <w:rFonts w:ascii="Times New Roman" w:hAnsi="Times New Roman" w:cs="Times New Roman"/>
          <w:b/>
          <w:u w:val="single"/>
        </w:rPr>
      </w:pPr>
    </w:p>
    <w:p w14:paraId="38EF97BD" w14:textId="77777777" w:rsidR="0041463D" w:rsidRDefault="0041463D" w:rsidP="00B63DF0">
      <w:pPr>
        <w:jc w:val="center"/>
        <w:rPr>
          <w:rFonts w:ascii="Times New Roman" w:hAnsi="Times New Roman" w:cs="Times New Roman"/>
          <w:b/>
          <w:u w:val="single"/>
        </w:rPr>
      </w:pPr>
    </w:p>
    <w:p w14:paraId="672138E2" w14:textId="77777777" w:rsidR="00B63DF0" w:rsidRDefault="00B63DF0" w:rsidP="00B63DF0">
      <w:pPr>
        <w:rPr>
          <w:rFonts w:ascii="Times New Roman" w:hAnsi="Times New Roman" w:cs="Times New Roman"/>
          <w:b/>
        </w:rPr>
      </w:pPr>
      <w:r>
        <w:rPr>
          <w:rFonts w:ascii="Times New Roman" w:hAnsi="Times New Roman" w:cs="Times New Roman"/>
          <w:b/>
        </w:rPr>
        <w:t xml:space="preserve">NSF </w:t>
      </w:r>
      <w:r w:rsidR="00581D8A">
        <w:rPr>
          <w:rFonts w:ascii="Times New Roman" w:hAnsi="Times New Roman" w:cs="Times New Roman"/>
          <w:b/>
        </w:rPr>
        <w:t xml:space="preserve">GRFP </w:t>
      </w:r>
      <w:r>
        <w:rPr>
          <w:rFonts w:ascii="Times New Roman" w:hAnsi="Times New Roman" w:cs="Times New Roman"/>
          <w:b/>
        </w:rPr>
        <w:t>Application:</w:t>
      </w:r>
    </w:p>
    <w:p w14:paraId="33AECBFB" w14:textId="77777777" w:rsidR="001B5964" w:rsidRDefault="001B5964" w:rsidP="00B63DF0">
      <w:pPr>
        <w:rPr>
          <w:rFonts w:ascii="Times New Roman" w:hAnsi="Times New Roman" w:cs="Times New Roman"/>
          <w:b/>
        </w:rPr>
      </w:pPr>
    </w:p>
    <w:p w14:paraId="580AFF43" w14:textId="77777777" w:rsidR="0041463D" w:rsidRDefault="0041463D" w:rsidP="00B63DF0">
      <w:pPr>
        <w:rPr>
          <w:rFonts w:ascii="Times New Roman" w:hAnsi="Times New Roman" w:cs="Times New Roman"/>
          <w:b/>
        </w:rPr>
      </w:pPr>
    </w:p>
    <w:p w14:paraId="53D4234A" w14:textId="69C5667B" w:rsidR="00581D8A" w:rsidRDefault="00581D8A" w:rsidP="00581D8A">
      <w:pPr>
        <w:rPr>
          <w:rFonts w:ascii="Times New Roman" w:hAnsi="Times New Roman" w:cs="Times New Roman"/>
        </w:rPr>
      </w:pPr>
      <w:r w:rsidRPr="00581D8A">
        <w:rPr>
          <w:rFonts w:ascii="Times New Roman" w:hAnsi="Times New Roman" w:cs="Times New Roman"/>
        </w:rPr>
        <w:t>The NSF Graduate Research Fellowship Program (GRFP) helps ensure the vitality of the human resource base of science and engineering in the United States and reinforces its diversity. The program recognizes and supports outstanding graduate students in NSF-supported science, technology, engineering, and mathematics disciplines who are pursuing research-based master's and doctoral degrees at accredited United States institutions.</w:t>
      </w:r>
      <w:r>
        <w:rPr>
          <w:rFonts w:ascii="Times New Roman" w:hAnsi="Times New Roman" w:cs="Times New Roman"/>
        </w:rPr>
        <w:t xml:space="preserve"> </w:t>
      </w:r>
      <w:r w:rsidRPr="00581D8A">
        <w:rPr>
          <w:rFonts w:ascii="Times New Roman" w:hAnsi="Times New Roman" w:cs="Times New Roman"/>
        </w:rPr>
        <w:t xml:space="preserve">Fellows share in the prestige and opportunities that become available when they are selected. </w:t>
      </w:r>
      <w:r w:rsidRPr="00DC3B8C">
        <w:rPr>
          <w:rFonts w:ascii="Times New Roman" w:hAnsi="Times New Roman" w:cs="Times New Roman"/>
          <w:b/>
        </w:rPr>
        <w:t>Fellows benefit from a three-year annual stipend of $34,000 along with a $12,000 cost of education allowance for tuition and fees (paid to the institution)</w:t>
      </w:r>
      <w:r w:rsidRPr="00581D8A">
        <w:rPr>
          <w:rFonts w:ascii="Times New Roman" w:hAnsi="Times New Roman" w:cs="Times New Roman"/>
        </w:rPr>
        <w:t>, opportunities for international research</w:t>
      </w:r>
      <w:r w:rsidR="00DC3B8C">
        <w:rPr>
          <w:rFonts w:ascii="Times New Roman" w:hAnsi="Times New Roman" w:cs="Times New Roman"/>
        </w:rPr>
        <w:t xml:space="preserve"> (</w:t>
      </w:r>
      <w:r w:rsidR="00DC3B8C" w:rsidRPr="00DC3B8C">
        <w:rPr>
          <w:rFonts w:ascii="Times New Roman" w:hAnsi="Times New Roman" w:cs="Times New Roman"/>
          <w:i/>
        </w:rPr>
        <w:t xml:space="preserve">if you want to do research </w:t>
      </w:r>
      <w:r w:rsidR="00311563">
        <w:rPr>
          <w:rFonts w:ascii="Times New Roman" w:hAnsi="Times New Roman" w:cs="Times New Roman"/>
          <w:i/>
        </w:rPr>
        <w:t>abroad</w:t>
      </w:r>
      <w:r w:rsidR="00DC3B8C" w:rsidRPr="00DC3B8C">
        <w:rPr>
          <w:rFonts w:ascii="Times New Roman" w:hAnsi="Times New Roman" w:cs="Times New Roman"/>
          <w:i/>
        </w:rPr>
        <w:t>, there are programs in this fellowship the can guarantee international experience</w:t>
      </w:r>
      <w:r w:rsidR="00DC3B8C">
        <w:rPr>
          <w:rFonts w:ascii="Times New Roman" w:hAnsi="Times New Roman" w:cs="Times New Roman"/>
        </w:rPr>
        <w:t>)</w:t>
      </w:r>
      <w:r w:rsidR="00311563">
        <w:rPr>
          <w:rFonts w:ascii="Times New Roman" w:hAnsi="Times New Roman" w:cs="Times New Roman"/>
        </w:rPr>
        <w:t xml:space="preserve">, </w:t>
      </w:r>
      <w:r w:rsidRPr="00581D8A">
        <w:rPr>
          <w:rFonts w:ascii="Times New Roman" w:hAnsi="Times New Roman" w:cs="Times New Roman"/>
        </w:rPr>
        <w:t>professional development, and the freedom to conduct their own research at any accredited U.S. institution of graduate education they choose.</w:t>
      </w:r>
      <w:r>
        <w:rPr>
          <w:rFonts w:ascii="Times New Roman" w:hAnsi="Times New Roman" w:cs="Times New Roman"/>
        </w:rPr>
        <w:t xml:space="preserve"> </w:t>
      </w:r>
    </w:p>
    <w:p w14:paraId="0C5AC1B0" w14:textId="77777777" w:rsidR="00581D8A" w:rsidRDefault="00581D8A" w:rsidP="00581D8A">
      <w:pPr>
        <w:rPr>
          <w:rFonts w:ascii="Times New Roman" w:hAnsi="Times New Roman" w:cs="Times New Roman"/>
        </w:rPr>
      </w:pPr>
    </w:p>
    <w:p w14:paraId="10C53908" w14:textId="77777777" w:rsidR="001B5964" w:rsidRDefault="001B5964" w:rsidP="00581D8A">
      <w:pPr>
        <w:rPr>
          <w:rFonts w:ascii="Times New Roman" w:hAnsi="Times New Roman" w:cs="Times New Roman"/>
        </w:rPr>
      </w:pPr>
    </w:p>
    <w:p w14:paraId="7929B54E" w14:textId="57707F3A" w:rsidR="00581D8A" w:rsidRDefault="00581D8A" w:rsidP="00AD35DA">
      <w:pPr>
        <w:rPr>
          <w:rFonts w:ascii="Times New Roman" w:hAnsi="Times New Roman" w:cs="Times New Roman"/>
          <w:i/>
        </w:rPr>
      </w:pPr>
      <w:r w:rsidRPr="00AD35DA">
        <w:rPr>
          <w:rFonts w:ascii="Times New Roman" w:hAnsi="Times New Roman" w:cs="Times New Roman"/>
          <w:i/>
        </w:rPr>
        <w:t xml:space="preserve">With recent changes to how many times students can apply to the NSF GRFP, I </w:t>
      </w:r>
      <w:r w:rsidR="00AD35DA" w:rsidRPr="00AD35DA">
        <w:rPr>
          <w:rFonts w:ascii="Times New Roman" w:hAnsi="Times New Roman" w:cs="Times New Roman"/>
          <w:i/>
        </w:rPr>
        <w:t xml:space="preserve">believe that </w:t>
      </w:r>
      <w:r w:rsidRPr="00AD35DA">
        <w:rPr>
          <w:rFonts w:ascii="Times New Roman" w:hAnsi="Times New Roman" w:cs="Times New Roman"/>
          <w:i/>
        </w:rPr>
        <w:t xml:space="preserve">this is the best time for senior undergraduates to apply. </w:t>
      </w:r>
      <w:r w:rsidR="00AD35DA" w:rsidRPr="00AD35DA">
        <w:rPr>
          <w:rFonts w:ascii="Times New Roman" w:hAnsi="Times New Roman" w:cs="Times New Roman"/>
          <w:i/>
        </w:rPr>
        <w:t>You have nothing to lose, as many first-year graduate students will be too afraid to apply</w:t>
      </w:r>
      <w:r w:rsidR="0041463D">
        <w:rPr>
          <w:rFonts w:ascii="Times New Roman" w:hAnsi="Times New Roman" w:cs="Times New Roman"/>
          <w:i/>
        </w:rPr>
        <w:t>, as they only have one shot</w:t>
      </w:r>
      <w:r w:rsidR="00AD35DA" w:rsidRPr="00AD35DA">
        <w:rPr>
          <w:rFonts w:ascii="Times New Roman" w:hAnsi="Times New Roman" w:cs="Times New Roman"/>
          <w:i/>
        </w:rPr>
        <w:t>. With a smaller application pool, your chances of acceptance are higher. Not only that, but even if you don’t receive the fellowship, you will receive feedback to apply next year.</w:t>
      </w:r>
    </w:p>
    <w:p w14:paraId="11CDAA94" w14:textId="77777777" w:rsidR="0041463D" w:rsidRDefault="0041463D" w:rsidP="00AD35DA">
      <w:pPr>
        <w:rPr>
          <w:rFonts w:ascii="Times New Roman" w:hAnsi="Times New Roman" w:cs="Times New Roman"/>
          <w:i/>
        </w:rPr>
      </w:pPr>
    </w:p>
    <w:p w14:paraId="501D6387" w14:textId="77777777" w:rsidR="00AD35DA" w:rsidRDefault="00AD35DA" w:rsidP="00AD35DA">
      <w:pPr>
        <w:rPr>
          <w:rFonts w:ascii="Times New Roman" w:hAnsi="Times New Roman" w:cs="Times New Roman"/>
          <w:i/>
        </w:rPr>
      </w:pPr>
    </w:p>
    <w:p w14:paraId="128004FE" w14:textId="77777777" w:rsidR="001B5964" w:rsidRDefault="001B5964" w:rsidP="00AD35DA">
      <w:pPr>
        <w:rPr>
          <w:rFonts w:ascii="Times New Roman" w:hAnsi="Times New Roman" w:cs="Times New Roman"/>
          <w:i/>
        </w:rPr>
      </w:pPr>
    </w:p>
    <w:p w14:paraId="544C3AAC" w14:textId="77777777" w:rsidR="00AD35DA" w:rsidRDefault="00AD35DA" w:rsidP="00AD35DA">
      <w:pPr>
        <w:rPr>
          <w:rFonts w:ascii="Times New Roman" w:hAnsi="Times New Roman" w:cs="Times New Roman"/>
        </w:rPr>
      </w:pPr>
      <w:r w:rsidRPr="00AD35DA">
        <w:rPr>
          <w:rFonts w:ascii="Times New Roman" w:hAnsi="Times New Roman" w:cs="Times New Roman"/>
        </w:rPr>
        <w:t>To be eligi</w:t>
      </w:r>
      <w:r>
        <w:rPr>
          <w:rFonts w:ascii="Times New Roman" w:hAnsi="Times New Roman" w:cs="Times New Roman"/>
        </w:rPr>
        <w:t>ble for the NSF GRFP, you must:</w:t>
      </w:r>
    </w:p>
    <w:p w14:paraId="0B73AD62" w14:textId="77777777" w:rsidR="001B5964" w:rsidRPr="00AD35DA" w:rsidRDefault="001B5964" w:rsidP="00AD35DA">
      <w:pPr>
        <w:rPr>
          <w:rFonts w:ascii="Times New Roman" w:hAnsi="Times New Roman" w:cs="Times New Roman"/>
        </w:rPr>
      </w:pPr>
    </w:p>
    <w:p w14:paraId="6FCF345B" w14:textId="77777777" w:rsidR="00AD35DA" w:rsidRPr="00AD35DA" w:rsidRDefault="00AD35DA" w:rsidP="00AD35DA">
      <w:pPr>
        <w:pStyle w:val="ListParagraph"/>
        <w:numPr>
          <w:ilvl w:val="0"/>
          <w:numId w:val="1"/>
        </w:numPr>
        <w:rPr>
          <w:rFonts w:ascii="Times New Roman" w:hAnsi="Times New Roman" w:cs="Times New Roman"/>
        </w:rPr>
      </w:pPr>
      <w:r w:rsidRPr="00AD35DA">
        <w:rPr>
          <w:rFonts w:ascii="Times New Roman" w:hAnsi="Times New Roman" w:cs="Times New Roman"/>
        </w:rPr>
        <w:t>be a US citizen, US national, or permanent resident</w:t>
      </w:r>
    </w:p>
    <w:p w14:paraId="7B188A41" w14:textId="77777777" w:rsidR="00AD35DA" w:rsidRPr="00AD35DA" w:rsidRDefault="00AD35DA" w:rsidP="00AD35DA">
      <w:pPr>
        <w:pStyle w:val="ListParagraph"/>
        <w:numPr>
          <w:ilvl w:val="0"/>
          <w:numId w:val="1"/>
        </w:numPr>
        <w:rPr>
          <w:rFonts w:ascii="Times New Roman" w:hAnsi="Times New Roman" w:cs="Times New Roman"/>
        </w:rPr>
      </w:pPr>
      <w:r w:rsidRPr="00AD35DA">
        <w:rPr>
          <w:rFonts w:ascii="Times New Roman" w:hAnsi="Times New Roman" w:cs="Times New Roman"/>
        </w:rPr>
        <w:t>intend to pursue a research-based Master's or Ph.D. program in a GRFP-supported field</w:t>
      </w:r>
    </w:p>
    <w:p w14:paraId="777CE1E9" w14:textId="77777777" w:rsidR="00AD35DA" w:rsidRPr="00AD35DA" w:rsidRDefault="00AD35DA" w:rsidP="00AD35DA">
      <w:pPr>
        <w:pStyle w:val="ListParagraph"/>
        <w:numPr>
          <w:ilvl w:val="0"/>
          <w:numId w:val="1"/>
        </w:numPr>
        <w:rPr>
          <w:rFonts w:ascii="Times New Roman" w:hAnsi="Times New Roman" w:cs="Times New Roman"/>
        </w:rPr>
      </w:pPr>
      <w:r w:rsidRPr="00AD35DA">
        <w:rPr>
          <w:rFonts w:ascii="Times New Roman" w:hAnsi="Times New Roman" w:cs="Times New Roman"/>
        </w:rPr>
        <w:t>be enrolled in an eligible program at an accredited United States graduate institution, with a US campus, by fall 2017</w:t>
      </w:r>
    </w:p>
    <w:p w14:paraId="0CF3A30E" w14:textId="77777777" w:rsidR="00AD35DA" w:rsidRPr="00AD35DA" w:rsidRDefault="00AD35DA" w:rsidP="00AD35DA">
      <w:pPr>
        <w:pStyle w:val="ListParagraph"/>
        <w:numPr>
          <w:ilvl w:val="0"/>
          <w:numId w:val="1"/>
        </w:numPr>
        <w:rPr>
          <w:rFonts w:ascii="Times New Roman" w:hAnsi="Times New Roman" w:cs="Times New Roman"/>
        </w:rPr>
      </w:pPr>
      <w:r w:rsidRPr="00AD35DA">
        <w:rPr>
          <w:rFonts w:ascii="Times New Roman" w:hAnsi="Times New Roman" w:cs="Times New Roman"/>
        </w:rPr>
        <w:t>be at an early stage in your graduate career</w:t>
      </w:r>
    </w:p>
    <w:p w14:paraId="79C309DA" w14:textId="77777777" w:rsidR="00AD35DA" w:rsidRPr="00AD35DA" w:rsidRDefault="00AD35DA" w:rsidP="00AD35DA">
      <w:pPr>
        <w:pStyle w:val="ListParagraph"/>
        <w:numPr>
          <w:ilvl w:val="0"/>
          <w:numId w:val="1"/>
        </w:numPr>
        <w:rPr>
          <w:rFonts w:ascii="Times New Roman" w:hAnsi="Times New Roman" w:cs="Times New Roman"/>
        </w:rPr>
      </w:pPr>
      <w:r w:rsidRPr="00AD35DA">
        <w:rPr>
          <w:rFonts w:ascii="Times New Roman" w:hAnsi="Times New Roman" w:cs="Times New Roman"/>
        </w:rPr>
        <w:t>have completed no more than twelve months of full-time graduate study (or the equivalent) as of August 1, 2016</w:t>
      </w:r>
    </w:p>
    <w:p w14:paraId="4A5DF21F" w14:textId="77777777" w:rsidR="00AD35DA" w:rsidRPr="00AD35DA" w:rsidRDefault="00AD35DA" w:rsidP="00AD35DA">
      <w:pPr>
        <w:pStyle w:val="ListParagraph"/>
        <w:numPr>
          <w:ilvl w:val="0"/>
          <w:numId w:val="1"/>
        </w:numPr>
        <w:rPr>
          <w:rFonts w:ascii="Times New Roman" w:hAnsi="Times New Roman" w:cs="Times New Roman"/>
        </w:rPr>
      </w:pPr>
      <w:r w:rsidRPr="00AD35DA">
        <w:rPr>
          <w:rFonts w:ascii="Times New Roman" w:hAnsi="Times New Roman" w:cs="Times New Roman"/>
        </w:rPr>
        <w:t xml:space="preserve">Effective as of the 2017 competition (Fall 2016 </w:t>
      </w:r>
      <w:proofErr w:type="spellStart"/>
      <w:r w:rsidRPr="00AD35DA">
        <w:rPr>
          <w:rFonts w:ascii="Times New Roman" w:hAnsi="Times New Roman" w:cs="Times New Roman"/>
        </w:rPr>
        <w:t>dealdines</w:t>
      </w:r>
      <w:proofErr w:type="spellEnd"/>
      <w:r w:rsidRPr="00AD35DA">
        <w:rPr>
          <w:rFonts w:ascii="Times New Roman" w:hAnsi="Times New Roman" w:cs="Times New Roman"/>
        </w:rPr>
        <w:t>), graduate students are limited to only one application to the GRFP, submitted either in the first year or in the second year of graduate school. An exception is provided for first-year graduate students who applied in Fall 2015 to the 2016 GRFP competition; these individuals may apply as second year graduate students in Fall 2016 to the 2017 GRFP competition, if they are otherwise eligible.</w:t>
      </w:r>
    </w:p>
    <w:p w14:paraId="111E67E8" w14:textId="77777777" w:rsidR="00AD35DA" w:rsidRDefault="00AD35DA" w:rsidP="00AD35DA">
      <w:pPr>
        <w:pStyle w:val="ListParagraph"/>
        <w:numPr>
          <w:ilvl w:val="0"/>
          <w:numId w:val="1"/>
        </w:numPr>
        <w:rPr>
          <w:rFonts w:ascii="Times New Roman" w:hAnsi="Times New Roman" w:cs="Times New Roman"/>
        </w:rPr>
      </w:pPr>
      <w:r w:rsidRPr="00AD35DA">
        <w:rPr>
          <w:rFonts w:ascii="Times New Roman" w:hAnsi="Times New Roman" w:cs="Times New Roman"/>
        </w:rPr>
        <w:t>meet all other eligibility requirements as set forth in the current Program Solicitation</w:t>
      </w:r>
    </w:p>
    <w:p w14:paraId="2E666951" w14:textId="77777777" w:rsidR="00AD35DA" w:rsidRDefault="00AD35DA" w:rsidP="00AD35DA">
      <w:pPr>
        <w:rPr>
          <w:rFonts w:ascii="Times New Roman" w:hAnsi="Times New Roman" w:cs="Times New Roman"/>
        </w:rPr>
      </w:pPr>
    </w:p>
    <w:p w14:paraId="5A9D1044" w14:textId="77777777" w:rsidR="0041463D" w:rsidRDefault="0041463D" w:rsidP="00AD35DA">
      <w:pPr>
        <w:rPr>
          <w:rFonts w:ascii="Times New Roman" w:hAnsi="Times New Roman" w:cs="Times New Roman"/>
        </w:rPr>
      </w:pPr>
    </w:p>
    <w:p w14:paraId="7C404EC3"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lastRenderedPageBreak/>
        <w:t>All applications are due at 5:00 p.m. local time, as determined by the applicant’s mailing address.</w:t>
      </w:r>
    </w:p>
    <w:p w14:paraId="4A1A8467" w14:textId="77777777" w:rsidR="00AD35DA" w:rsidRDefault="00AD35DA" w:rsidP="00AD35DA">
      <w:pPr>
        <w:rPr>
          <w:rFonts w:ascii="Times New Roman" w:hAnsi="Times New Roman" w:cs="Times New Roman"/>
        </w:rPr>
      </w:pPr>
    </w:p>
    <w:p w14:paraId="76563D1B" w14:textId="77777777" w:rsidR="001B5964" w:rsidRPr="00AD35DA" w:rsidRDefault="001B5964" w:rsidP="00AD35DA">
      <w:pPr>
        <w:rPr>
          <w:rFonts w:ascii="Times New Roman" w:hAnsi="Times New Roman" w:cs="Times New Roman"/>
        </w:rPr>
      </w:pPr>
    </w:p>
    <w:p w14:paraId="65731EE8" w14:textId="77777777" w:rsidR="00AD35DA" w:rsidRPr="00AD35DA" w:rsidRDefault="00AD35DA" w:rsidP="00AD35DA">
      <w:pPr>
        <w:rPr>
          <w:rFonts w:ascii="Times New Roman" w:hAnsi="Times New Roman" w:cs="Times New Roman"/>
          <w:u w:val="single"/>
        </w:rPr>
      </w:pPr>
      <w:r w:rsidRPr="00AD35DA">
        <w:rPr>
          <w:rFonts w:ascii="Times New Roman" w:hAnsi="Times New Roman" w:cs="Times New Roman"/>
          <w:u w:val="single"/>
        </w:rPr>
        <w:t>October 24, 2016 (Monday)</w:t>
      </w:r>
    </w:p>
    <w:p w14:paraId="0C758BEB"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t>Geosciences</w:t>
      </w:r>
    </w:p>
    <w:p w14:paraId="14855D7D" w14:textId="77777777" w:rsidR="00AD35DA" w:rsidRDefault="00AD35DA" w:rsidP="00AD35DA">
      <w:pPr>
        <w:rPr>
          <w:rFonts w:ascii="Times New Roman" w:hAnsi="Times New Roman" w:cs="Times New Roman"/>
        </w:rPr>
      </w:pPr>
      <w:r w:rsidRPr="00AD35DA">
        <w:rPr>
          <w:rFonts w:ascii="Times New Roman" w:hAnsi="Times New Roman" w:cs="Times New Roman"/>
        </w:rPr>
        <w:t>Life Sciences</w:t>
      </w:r>
    </w:p>
    <w:p w14:paraId="5B6030D7" w14:textId="77777777" w:rsidR="00AD35DA" w:rsidRDefault="00AD35DA" w:rsidP="00AD35DA">
      <w:pPr>
        <w:rPr>
          <w:rFonts w:ascii="Times New Roman" w:hAnsi="Times New Roman" w:cs="Times New Roman"/>
        </w:rPr>
      </w:pPr>
    </w:p>
    <w:p w14:paraId="143E9D4C" w14:textId="77777777" w:rsidR="001B5964" w:rsidRPr="00AD35DA" w:rsidRDefault="001B5964" w:rsidP="00AD35DA">
      <w:pPr>
        <w:rPr>
          <w:rFonts w:ascii="Times New Roman" w:hAnsi="Times New Roman" w:cs="Times New Roman"/>
        </w:rPr>
      </w:pPr>
    </w:p>
    <w:p w14:paraId="41252362" w14:textId="77777777" w:rsidR="00AD35DA" w:rsidRPr="00AD35DA" w:rsidRDefault="00AD35DA" w:rsidP="00AD35DA">
      <w:pPr>
        <w:rPr>
          <w:rFonts w:ascii="Times New Roman" w:hAnsi="Times New Roman" w:cs="Times New Roman"/>
          <w:u w:val="single"/>
        </w:rPr>
      </w:pPr>
      <w:r w:rsidRPr="00AD35DA">
        <w:rPr>
          <w:rFonts w:ascii="Times New Roman" w:hAnsi="Times New Roman" w:cs="Times New Roman"/>
          <w:u w:val="single"/>
        </w:rPr>
        <w:t>October 25, 2016 (Tuesday)</w:t>
      </w:r>
    </w:p>
    <w:p w14:paraId="48CB37F9"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t>Computer and Information Science and Engineering</w:t>
      </w:r>
    </w:p>
    <w:p w14:paraId="372F2F56"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t>Engineering</w:t>
      </w:r>
    </w:p>
    <w:p w14:paraId="2837D4F4" w14:textId="77777777" w:rsidR="00AD35DA" w:rsidRDefault="00AD35DA" w:rsidP="00AD35DA">
      <w:pPr>
        <w:rPr>
          <w:rFonts w:ascii="Times New Roman" w:hAnsi="Times New Roman" w:cs="Times New Roman"/>
        </w:rPr>
      </w:pPr>
      <w:r w:rsidRPr="00AD35DA">
        <w:rPr>
          <w:rFonts w:ascii="Times New Roman" w:hAnsi="Times New Roman" w:cs="Times New Roman"/>
        </w:rPr>
        <w:t>Materials Research</w:t>
      </w:r>
    </w:p>
    <w:p w14:paraId="00F15EE6" w14:textId="77777777" w:rsidR="00AD35DA" w:rsidRDefault="00AD35DA" w:rsidP="00AD35DA">
      <w:pPr>
        <w:rPr>
          <w:rFonts w:ascii="Times New Roman" w:hAnsi="Times New Roman" w:cs="Times New Roman"/>
        </w:rPr>
      </w:pPr>
    </w:p>
    <w:p w14:paraId="46D25141" w14:textId="77777777" w:rsidR="001B5964" w:rsidRPr="00AD35DA" w:rsidRDefault="001B5964" w:rsidP="00AD35DA">
      <w:pPr>
        <w:rPr>
          <w:rFonts w:ascii="Times New Roman" w:hAnsi="Times New Roman" w:cs="Times New Roman"/>
        </w:rPr>
      </w:pPr>
    </w:p>
    <w:p w14:paraId="0D841132" w14:textId="77777777" w:rsidR="00AD35DA" w:rsidRPr="00AD35DA" w:rsidRDefault="00AD35DA" w:rsidP="00AD35DA">
      <w:pPr>
        <w:rPr>
          <w:rFonts w:ascii="Times New Roman" w:hAnsi="Times New Roman" w:cs="Times New Roman"/>
          <w:u w:val="single"/>
        </w:rPr>
      </w:pPr>
      <w:r w:rsidRPr="00AD35DA">
        <w:rPr>
          <w:rFonts w:ascii="Times New Roman" w:hAnsi="Times New Roman" w:cs="Times New Roman"/>
          <w:u w:val="single"/>
        </w:rPr>
        <w:t>October 27, 2016 (Thursday)</w:t>
      </w:r>
    </w:p>
    <w:p w14:paraId="1E945D4B"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t>Psychology</w:t>
      </w:r>
    </w:p>
    <w:p w14:paraId="3CCBCD94"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t>Social Sciences</w:t>
      </w:r>
    </w:p>
    <w:p w14:paraId="719A7D9B" w14:textId="77777777" w:rsidR="00AD35DA" w:rsidRDefault="00AD35DA" w:rsidP="00AD35DA">
      <w:pPr>
        <w:rPr>
          <w:rFonts w:ascii="Times New Roman" w:hAnsi="Times New Roman" w:cs="Times New Roman"/>
        </w:rPr>
      </w:pPr>
      <w:r w:rsidRPr="00AD35DA">
        <w:rPr>
          <w:rFonts w:ascii="Times New Roman" w:hAnsi="Times New Roman" w:cs="Times New Roman"/>
        </w:rPr>
        <w:t>STEM Education and Learning</w:t>
      </w:r>
    </w:p>
    <w:p w14:paraId="4ED19127" w14:textId="77777777" w:rsidR="00AD35DA" w:rsidRDefault="00AD35DA" w:rsidP="00AD35DA">
      <w:pPr>
        <w:rPr>
          <w:rFonts w:ascii="Times New Roman" w:hAnsi="Times New Roman" w:cs="Times New Roman"/>
        </w:rPr>
      </w:pPr>
    </w:p>
    <w:p w14:paraId="58BA6A18" w14:textId="77777777" w:rsidR="001B5964" w:rsidRPr="00AD35DA" w:rsidRDefault="001B5964" w:rsidP="00AD35DA">
      <w:pPr>
        <w:rPr>
          <w:rFonts w:ascii="Times New Roman" w:hAnsi="Times New Roman" w:cs="Times New Roman"/>
        </w:rPr>
      </w:pPr>
    </w:p>
    <w:p w14:paraId="02850E43" w14:textId="77777777" w:rsidR="00AD35DA" w:rsidRPr="00AD35DA" w:rsidRDefault="00AD35DA" w:rsidP="00AD35DA">
      <w:pPr>
        <w:rPr>
          <w:rFonts w:ascii="Times New Roman" w:hAnsi="Times New Roman" w:cs="Times New Roman"/>
          <w:u w:val="single"/>
        </w:rPr>
      </w:pPr>
      <w:r w:rsidRPr="00AD35DA">
        <w:rPr>
          <w:rFonts w:ascii="Times New Roman" w:hAnsi="Times New Roman" w:cs="Times New Roman"/>
          <w:u w:val="single"/>
        </w:rPr>
        <w:t>October 28, 2016 (Friday)</w:t>
      </w:r>
    </w:p>
    <w:p w14:paraId="4580D743"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t>Chemistry</w:t>
      </w:r>
    </w:p>
    <w:p w14:paraId="7ACF04A6" w14:textId="77777777" w:rsidR="00AD35DA" w:rsidRPr="00AD35DA" w:rsidRDefault="00AD35DA" w:rsidP="00AD35DA">
      <w:pPr>
        <w:rPr>
          <w:rFonts w:ascii="Times New Roman" w:hAnsi="Times New Roman" w:cs="Times New Roman"/>
        </w:rPr>
      </w:pPr>
      <w:r w:rsidRPr="00AD35DA">
        <w:rPr>
          <w:rFonts w:ascii="Times New Roman" w:hAnsi="Times New Roman" w:cs="Times New Roman"/>
        </w:rPr>
        <w:t>Mathematical Sciences</w:t>
      </w:r>
    </w:p>
    <w:p w14:paraId="72F246F1" w14:textId="77777777" w:rsidR="00AD35DA" w:rsidRDefault="00AD35DA" w:rsidP="00AD35DA">
      <w:pPr>
        <w:rPr>
          <w:rFonts w:ascii="Times New Roman" w:hAnsi="Times New Roman" w:cs="Times New Roman"/>
        </w:rPr>
      </w:pPr>
      <w:r w:rsidRPr="00AD35DA">
        <w:rPr>
          <w:rFonts w:ascii="Times New Roman" w:hAnsi="Times New Roman" w:cs="Times New Roman"/>
        </w:rPr>
        <w:t>Physics and Astronomy</w:t>
      </w:r>
    </w:p>
    <w:p w14:paraId="53988875" w14:textId="77777777" w:rsidR="00AD35DA" w:rsidRDefault="00AD35DA" w:rsidP="00AD35DA">
      <w:pPr>
        <w:rPr>
          <w:rFonts w:ascii="Times New Roman" w:hAnsi="Times New Roman" w:cs="Times New Roman"/>
          <w:u w:val="single"/>
        </w:rPr>
      </w:pPr>
    </w:p>
    <w:p w14:paraId="1DB7C28E" w14:textId="77777777" w:rsidR="001B5964" w:rsidRPr="00AD35DA" w:rsidRDefault="001B5964" w:rsidP="00AD35DA">
      <w:pPr>
        <w:rPr>
          <w:rFonts w:ascii="Times New Roman" w:hAnsi="Times New Roman" w:cs="Times New Roman"/>
          <w:u w:val="single"/>
        </w:rPr>
      </w:pPr>
    </w:p>
    <w:p w14:paraId="2DAF7118" w14:textId="77777777" w:rsidR="00AD35DA" w:rsidRPr="00AD35DA" w:rsidRDefault="00AD35DA" w:rsidP="00AD35DA">
      <w:pPr>
        <w:rPr>
          <w:rFonts w:ascii="Times New Roman" w:hAnsi="Times New Roman" w:cs="Times New Roman"/>
          <w:u w:val="single"/>
        </w:rPr>
      </w:pPr>
      <w:r w:rsidRPr="00AD35DA">
        <w:rPr>
          <w:rFonts w:ascii="Times New Roman" w:hAnsi="Times New Roman" w:cs="Times New Roman"/>
          <w:u w:val="single"/>
        </w:rPr>
        <w:t>November 3, 2016 (Thursday)</w:t>
      </w:r>
    </w:p>
    <w:p w14:paraId="3E925F57" w14:textId="77777777" w:rsidR="00B63DF0" w:rsidRDefault="00AD35DA" w:rsidP="00AD35DA">
      <w:pPr>
        <w:rPr>
          <w:rFonts w:ascii="Times New Roman" w:hAnsi="Times New Roman" w:cs="Times New Roman"/>
        </w:rPr>
      </w:pPr>
      <w:r w:rsidRPr="00AD35DA">
        <w:rPr>
          <w:rFonts w:ascii="Times New Roman" w:hAnsi="Times New Roman" w:cs="Times New Roman"/>
        </w:rPr>
        <w:t>All reference letters must be received by 5:00 p.m., Eastern Time</w:t>
      </w:r>
    </w:p>
    <w:p w14:paraId="10605A3C" w14:textId="77777777" w:rsidR="001B5964" w:rsidRDefault="001B5964" w:rsidP="00AD35DA">
      <w:pPr>
        <w:rPr>
          <w:rFonts w:ascii="Times New Roman" w:hAnsi="Times New Roman" w:cs="Times New Roman"/>
        </w:rPr>
      </w:pPr>
    </w:p>
    <w:p w14:paraId="5B726A2A" w14:textId="77777777" w:rsidR="001B5964" w:rsidRDefault="001B5964" w:rsidP="00AD35DA">
      <w:pPr>
        <w:rPr>
          <w:rFonts w:ascii="Times New Roman" w:hAnsi="Times New Roman" w:cs="Times New Roman"/>
        </w:rPr>
      </w:pPr>
    </w:p>
    <w:p w14:paraId="4F5FBA34" w14:textId="77777777" w:rsidR="001B5964" w:rsidRDefault="001B5964" w:rsidP="00AD35DA">
      <w:pPr>
        <w:rPr>
          <w:rFonts w:ascii="Times New Roman" w:hAnsi="Times New Roman" w:cs="Times New Roman"/>
        </w:rPr>
      </w:pPr>
      <w:r>
        <w:rPr>
          <w:rFonts w:ascii="Times New Roman" w:hAnsi="Times New Roman" w:cs="Times New Roman"/>
        </w:rPr>
        <w:t xml:space="preserve">You can begin applying for the NSF GRFP at: </w:t>
      </w:r>
      <w:hyperlink r:id="rId10" w:history="1">
        <w:r w:rsidRPr="007337A7">
          <w:rPr>
            <w:rStyle w:val="Hyperlink"/>
            <w:rFonts w:ascii="Times New Roman" w:hAnsi="Times New Roman" w:cs="Times New Roman"/>
          </w:rPr>
          <w:t>https://www.fastlane.nsf.gov/grfp/Login.do</w:t>
        </w:r>
      </w:hyperlink>
    </w:p>
    <w:p w14:paraId="26773AC7" w14:textId="77777777" w:rsidR="001B5964" w:rsidRDefault="001B5964" w:rsidP="00AD35DA">
      <w:pPr>
        <w:rPr>
          <w:rFonts w:ascii="Times New Roman" w:hAnsi="Times New Roman" w:cs="Times New Roman"/>
        </w:rPr>
      </w:pPr>
    </w:p>
    <w:p w14:paraId="4716AE9F" w14:textId="77777777" w:rsidR="001B5964" w:rsidRDefault="001B5964" w:rsidP="00AD35DA">
      <w:pPr>
        <w:rPr>
          <w:rFonts w:ascii="Times New Roman" w:hAnsi="Times New Roman" w:cs="Times New Roman"/>
        </w:rPr>
      </w:pPr>
    </w:p>
    <w:p w14:paraId="4C35EACB" w14:textId="77777777" w:rsidR="001B5964" w:rsidRDefault="001B5964" w:rsidP="00AD35DA">
      <w:pPr>
        <w:rPr>
          <w:rFonts w:ascii="Times New Roman" w:hAnsi="Times New Roman" w:cs="Times New Roman"/>
        </w:rPr>
      </w:pPr>
    </w:p>
    <w:p w14:paraId="4B7D5034" w14:textId="77777777" w:rsidR="001B5964" w:rsidRDefault="001B5964" w:rsidP="00AD35DA">
      <w:pPr>
        <w:rPr>
          <w:rFonts w:ascii="Times New Roman" w:hAnsi="Times New Roman" w:cs="Times New Roman"/>
        </w:rPr>
      </w:pPr>
    </w:p>
    <w:p w14:paraId="217AA84B" w14:textId="77777777" w:rsidR="001B5964" w:rsidRDefault="001B5964" w:rsidP="00AD35DA">
      <w:pPr>
        <w:rPr>
          <w:rFonts w:ascii="Times New Roman" w:hAnsi="Times New Roman" w:cs="Times New Roman"/>
        </w:rPr>
      </w:pPr>
    </w:p>
    <w:p w14:paraId="79971112" w14:textId="77777777" w:rsidR="001B5964" w:rsidRDefault="001B5964" w:rsidP="00AD35DA">
      <w:pPr>
        <w:rPr>
          <w:rFonts w:ascii="Times New Roman" w:hAnsi="Times New Roman" w:cs="Times New Roman"/>
        </w:rPr>
      </w:pPr>
    </w:p>
    <w:p w14:paraId="3376D8D9" w14:textId="77777777" w:rsidR="001B5964" w:rsidRDefault="001B5964" w:rsidP="00AD35DA">
      <w:pPr>
        <w:rPr>
          <w:rFonts w:ascii="Times New Roman" w:hAnsi="Times New Roman" w:cs="Times New Roman"/>
        </w:rPr>
      </w:pPr>
    </w:p>
    <w:p w14:paraId="7169D9AA" w14:textId="77777777" w:rsidR="001B5964" w:rsidRDefault="001B5964" w:rsidP="00AD35DA">
      <w:pPr>
        <w:rPr>
          <w:rFonts w:ascii="Times New Roman" w:hAnsi="Times New Roman" w:cs="Times New Roman"/>
        </w:rPr>
      </w:pPr>
    </w:p>
    <w:p w14:paraId="04D050FD" w14:textId="77777777" w:rsidR="001B5964" w:rsidRDefault="001B5964" w:rsidP="00AD35DA">
      <w:pPr>
        <w:rPr>
          <w:rFonts w:ascii="Times New Roman" w:hAnsi="Times New Roman" w:cs="Times New Roman"/>
        </w:rPr>
      </w:pPr>
    </w:p>
    <w:p w14:paraId="54F95E9D" w14:textId="77777777" w:rsidR="00311563" w:rsidRDefault="00311563" w:rsidP="00AD35DA">
      <w:pPr>
        <w:rPr>
          <w:rFonts w:ascii="Times New Roman" w:hAnsi="Times New Roman" w:cs="Times New Roman"/>
        </w:rPr>
      </w:pPr>
    </w:p>
    <w:p w14:paraId="7DAF9662" w14:textId="77777777" w:rsidR="00311563" w:rsidRDefault="00311563" w:rsidP="00AD35DA">
      <w:pPr>
        <w:rPr>
          <w:rFonts w:ascii="Times New Roman" w:hAnsi="Times New Roman" w:cs="Times New Roman"/>
        </w:rPr>
      </w:pPr>
    </w:p>
    <w:p w14:paraId="54291647" w14:textId="77777777" w:rsidR="00311563" w:rsidRDefault="00311563" w:rsidP="00AD35DA">
      <w:pPr>
        <w:rPr>
          <w:rFonts w:ascii="Times New Roman" w:hAnsi="Times New Roman" w:cs="Times New Roman"/>
        </w:rPr>
      </w:pPr>
    </w:p>
    <w:p w14:paraId="46BFA1B2" w14:textId="77777777" w:rsidR="001B5964" w:rsidRDefault="001B5964" w:rsidP="00AD35DA">
      <w:pPr>
        <w:rPr>
          <w:rFonts w:ascii="Times New Roman" w:hAnsi="Times New Roman" w:cs="Times New Roman"/>
        </w:rPr>
      </w:pPr>
    </w:p>
    <w:p w14:paraId="40AB14D0" w14:textId="77777777" w:rsidR="001B5964" w:rsidRDefault="001B5964" w:rsidP="00AD35DA">
      <w:pPr>
        <w:rPr>
          <w:rFonts w:ascii="Times New Roman" w:hAnsi="Times New Roman" w:cs="Times New Roman"/>
        </w:rPr>
      </w:pPr>
    </w:p>
    <w:p w14:paraId="7E4A3FA8" w14:textId="77777777" w:rsidR="001B5964" w:rsidRPr="001B5964" w:rsidRDefault="001B5964" w:rsidP="001B5964">
      <w:pPr>
        <w:jc w:val="center"/>
        <w:rPr>
          <w:rFonts w:ascii="Times New Roman" w:hAnsi="Times New Roman" w:cs="Times New Roman"/>
          <w:b/>
          <w:u w:val="single"/>
        </w:rPr>
      </w:pPr>
      <w:r w:rsidRPr="001B5964">
        <w:rPr>
          <w:rFonts w:ascii="Times New Roman" w:hAnsi="Times New Roman" w:cs="Times New Roman"/>
          <w:b/>
          <w:u w:val="single"/>
        </w:rPr>
        <w:lastRenderedPageBreak/>
        <w:t>Part 2: Graduate Application Checklist</w:t>
      </w:r>
    </w:p>
    <w:p w14:paraId="017916E8" w14:textId="77777777" w:rsidR="001B5964" w:rsidRDefault="001B5964" w:rsidP="001B5964">
      <w:pPr>
        <w:jc w:val="center"/>
        <w:rPr>
          <w:rFonts w:ascii="Times New Roman" w:hAnsi="Times New Roman" w:cs="Times New Roman"/>
          <w:b/>
        </w:rPr>
      </w:pPr>
    </w:p>
    <w:p w14:paraId="1D7073F6" w14:textId="77777777" w:rsidR="001B5964" w:rsidRDefault="001B5964" w:rsidP="001B5964">
      <w:pPr>
        <w:rPr>
          <w:rFonts w:ascii="Times New Roman" w:hAnsi="Times New Roman" w:cs="Times New Roman"/>
          <w:b/>
        </w:rPr>
      </w:pPr>
      <w:r>
        <w:rPr>
          <w:rFonts w:ascii="Times New Roman" w:hAnsi="Times New Roman" w:cs="Times New Roman"/>
          <w:b/>
        </w:rPr>
        <w:t>Letters of Recommendation:</w:t>
      </w:r>
    </w:p>
    <w:p w14:paraId="7E1D6840" w14:textId="77777777" w:rsidR="001B5964" w:rsidRDefault="001B5964" w:rsidP="001B5964">
      <w:pPr>
        <w:rPr>
          <w:rFonts w:ascii="Times New Roman" w:hAnsi="Times New Roman" w:cs="Times New Roman"/>
          <w:b/>
        </w:rPr>
      </w:pPr>
    </w:p>
    <w:p w14:paraId="49355A52" w14:textId="77777777" w:rsidR="001B5964" w:rsidRDefault="001B5964" w:rsidP="001B5964">
      <w:pPr>
        <w:rPr>
          <w:rFonts w:ascii="Times New Roman" w:hAnsi="Times New Roman" w:cs="Times New Roman"/>
        </w:rPr>
      </w:pPr>
      <w:r>
        <w:rPr>
          <w:rFonts w:ascii="Times New Roman" w:hAnsi="Times New Roman" w:cs="Times New Roman"/>
        </w:rPr>
        <w:t>Now is the time to begin asking for letters of recommendation. The best letters of recommendation speak to your ability to perform as a scholar. You should ask professors that you have done research with if they can write you a glowing letter of recommendation. The next best letter writers will be one</w:t>
      </w:r>
      <w:r w:rsidR="0037782C">
        <w:rPr>
          <w:rFonts w:ascii="Times New Roman" w:hAnsi="Times New Roman" w:cs="Times New Roman"/>
        </w:rPr>
        <w:t>s</w:t>
      </w:r>
      <w:r>
        <w:rPr>
          <w:rFonts w:ascii="Times New Roman" w:hAnsi="Times New Roman" w:cs="Times New Roman"/>
        </w:rPr>
        <w:t xml:space="preserve"> who can speak to your academic </w:t>
      </w:r>
      <w:r w:rsidR="0037782C">
        <w:rPr>
          <w:rFonts w:ascii="Times New Roman" w:hAnsi="Times New Roman" w:cs="Times New Roman"/>
        </w:rPr>
        <w:t>prowess. You should email or talk to your recommenders in person if possible. Provide them with additional information so it is easy for your recommender to accurately talk about your abilities as a scholar. Fill out the information below and make time to meet with your recommenders (ask at least 3) by the proposed date.</w:t>
      </w:r>
    </w:p>
    <w:p w14:paraId="1ED6CFC9" w14:textId="77777777" w:rsidR="0037782C" w:rsidRDefault="0037782C" w:rsidP="001B5964">
      <w:pPr>
        <w:rPr>
          <w:rFonts w:ascii="Times New Roman" w:hAnsi="Times New Roman" w:cs="Times New Roman"/>
        </w:rPr>
      </w:pPr>
    </w:p>
    <w:p w14:paraId="31EE1D40" w14:textId="77777777" w:rsidR="0037782C" w:rsidRDefault="0037782C" w:rsidP="0037782C">
      <w:pPr>
        <w:jc w:val="center"/>
        <w:rPr>
          <w:rFonts w:ascii="Times New Roman" w:hAnsi="Times New Roman" w:cs="Times New Roman"/>
          <w:i/>
          <w:u w:val="single"/>
        </w:rPr>
      </w:pPr>
      <w:r w:rsidRPr="0037782C">
        <w:rPr>
          <w:rFonts w:ascii="Times New Roman" w:hAnsi="Times New Roman" w:cs="Times New Roman"/>
          <w:i/>
          <w:u w:val="single"/>
        </w:rPr>
        <w:t>Complete by September 30, 2016</w:t>
      </w:r>
    </w:p>
    <w:p w14:paraId="16E4E1D1" w14:textId="77777777" w:rsidR="0037782C" w:rsidRDefault="0037782C" w:rsidP="0037782C">
      <w:pPr>
        <w:jc w:val="center"/>
        <w:rPr>
          <w:rFonts w:ascii="Times New Roman" w:hAnsi="Times New Roman" w:cs="Times New Roman"/>
          <w:i/>
          <w:u w:val="single"/>
        </w:rPr>
      </w:pPr>
    </w:p>
    <w:p w14:paraId="65B7BFED" w14:textId="77777777" w:rsidR="0037782C" w:rsidRPr="0037782C" w:rsidRDefault="0037782C" w:rsidP="0037782C">
      <w:pPr>
        <w:pStyle w:val="ListParagraph"/>
        <w:numPr>
          <w:ilvl w:val="0"/>
          <w:numId w:val="2"/>
        </w:numPr>
        <w:rPr>
          <w:rFonts w:ascii="Times New Roman" w:hAnsi="Times New Roman" w:cs="Times New Roman"/>
          <w:b/>
        </w:rPr>
      </w:pPr>
      <w:r>
        <w:rPr>
          <w:rFonts w:ascii="Times New Roman" w:hAnsi="Times New Roman" w:cs="Times New Roman"/>
        </w:rPr>
        <w:t>Recommender Number 1:</w:t>
      </w:r>
    </w:p>
    <w:p w14:paraId="554ADF5B" w14:textId="77777777" w:rsidR="0037782C" w:rsidRPr="0037782C" w:rsidRDefault="0037782C" w:rsidP="0037782C">
      <w:pPr>
        <w:pStyle w:val="ListParagraph"/>
        <w:numPr>
          <w:ilvl w:val="1"/>
          <w:numId w:val="2"/>
        </w:numPr>
        <w:rPr>
          <w:rFonts w:ascii="Times New Roman" w:hAnsi="Times New Roman" w:cs="Times New Roman"/>
          <w:b/>
        </w:rPr>
      </w:pPr>
      <w:r>
        <w:rPr>
          <w:rFonts w:ascii="Times New Roman" w:hAnsi="Times New Roman" w:cs="Times New Roman"/>
        </w:rPr>
        <w:t>Email Address:</w:t>
      </w:r>
    </w:p>
    <w:p w14:paraId="3467945B" w14:textId="77777777" w:rsidR="0037782C" w:rsidRPr="0037782C" w:rsidRDefault="0037782C" w:rsidP="0037782C">
      <w:pPr>
        <w:pStyle w:val="ListParagraph"/>
        <w:ind w:left="1080"/>
        <w:rPr>
          <w:rFonts w:ascii="Times New Roman" w:hAnsi="Times New Roman" w:cs="Times New Roman"/>
          <w:b/>
        </w:rPr>
      </w:pPr>
    </w:p>
    <w:p w14:paraId="04B328ED" w14:textId="77777777" w:rsidR="0037782C" w:rsidRPr="0037782C" w:rsidRDefault="0037782C" w:rsidP="0037782C">
      <w:pPr>
        <w:pStyle w:val="ListParagraph"/>
        <w:numPr>
          <w:ilvl w:val="0"/>
          <w:numId w:val="2"/>
        </w:numPr>
        <w:rPr>
          <w:rFonts w:ascii="Times New Roman" w:hAnsi="Times New Roman" w:cs="Times New Roman"/>
          <w:b/>
        </w:rPr>
      </w:pPr>
      <w:r>
        <w:rPr>
          <w:rFonts w:ascii="Times New Roman" w:hAnsi="Times New Roman" w:cs="Times New Roman"/>
        </w:rPr>
        <w:t>Recommender Number 2:</w:t>
      </w:r>
    </w:p>
    <w:p w14:paraId="6835B29C" w14:textId="77777777" w:rsidR="0037782C" w:rsidRPr="0037782C" w:rsidRDefault="0037782C" w:rsidP="0037782C">
      <w:pPr>
        <w:pStyle w:val="ListParagraph"/>
        <w:numPr>
          <w:ilvl w:val="1"/>
          <w:numId w:val="2"/>
        </w:numPr>
        <w:rPr>
          <w:rFonts w:ascii="Times New Roman" w:hAnsi="Times New Roman" w:cs="Times New Roman"/>
          <w:b/>
        </w:rPr>
      </w:pPr>
      <w:r>
        <w:rPr>
          <w:rFonts w:ascii="Times New Roman" w:hAnsi="Times New Roman" w:cs="Times New Roman"/>
        </w:rPr>
        <w:t>Email Address:</w:t>
      </w:r>
    </w:p>
    <w:p w14:paraId="6F11F272" w14:textId="77777777" w:rsidR="0037782C" w:rsidRPr="0037782C" w:rsidRDefault="0037782C" w:rsidP="0037782C">
      <w:pPr>
        <w:pStyle w:val="ListParagraph"/>
        <w:ind w:left="1080"/>
        <w:rPr>
          <w:rFonts w:ascii="Times New Roman" w:hAnsi="Times New Roman" w:cs="Times New Roman"/>
          <w:b/>
        </w:rPr>
      </w:pPr>
    </w:p>
    <w:p w14:paraId="1E8EEF36" w14:textId="77777777" w:rsidR="0037782C" w:rsidRPr="0037782C" w:rsidRDefault="0037782C" w:rsidP="0037782C">
      <w:pPr>
        <w:pStyle w:val="ListParagraph"/>
        <w:numPr>
          <w:ilvl w:val="0"/>
          <w:numId w:val="2"/>
        </w:numPr>
        <w:rPr>
          <w:rFonts w:ascii="Times New Roman" w:hAnsi="Times New Roman" w:cs="Times New Roman"/>
          <w:b/>
        </w:rPr>
      </w:pPr>
      <w:r>
        <w:rPr>
          <w:rFonts w:ascii="Times New Roman" w:hAnsi="Times New Roman" w:cs="Times New Roman"/>
        </w:rPr>
        <w:t>Recommender Number 3:</w:t>
      </w:r>
    </w:p>
    <w:p w14:paraId="6C7B9E64" w14:textId="77777777" w:rsidR="0037782C" w:rsidRPr="0037782C" w:rsidRDefault="0037782C" w:rsidP="0037782C">
      <w:pPr>
        <w:pStyle w:val="ListParagraph"/>
        <w:numPr>
          <w:ilvl w:val="1"/>
          <w:numId w:val="2"/>
        </w:numPr>
        <w:rPr>
          <w:rFonts w:ascii="Times New Roman" w:hAnsi="Times New Roman" w:cs="Times New Roman"/>
          <w:b/>
        </w:rPr>
      </w:pPr>
      <w:r>
        <w:rPr>
          <w:rFonts w:ascii="Times New Roman" w:hAnsi="Times New Roman" w:cs="Times New Roman"/>
        </w:rPr>
        <w:t>Email Address:</w:t>
      </w:r>
    </w:p>
    <w:p w14:paraId="5D784FDF" w14:textId="77777777" w:rsidR="0037782C" w:rsidRPr="0037782C" w:rsidRDefault="0037782C" w:rsidP="0037782C">
      <w:pPr>
        <w:pStyle w:val="ListParagraph"/>
        <w:ind w:left="1080"/>
        <w:rPr>
          <w:rFonts w:ascii="Times New Roman" w:hAnsi="Times New Roman" w:cs="Times New Roman"/>
          <w:b/>
        </w:rPr>
      </w:pPr>
    </w:p>
    <w:p w14:paraId="6B9D0D6E" w14:textId="77777777" w:rsidR="0037782C" w:rsidRPr="0037782C" w:rsidRDefault="0037782C" w:rsidP="0037782C">
      <w:pPr>
        <w:pStyle w:val="ListParagraph"/>
        <w:numPr>
          <w:ilvl w:val="0"/>
          <w:numId w:val="2"/>
        </w:numPr>
        <w:rPr>
          <w:rFonts w:ascii="Times New Roman" w:hAnsi="Times New Roman" w:cs="Times New Roman"/>
          <w:b/>
        </w:rPr>
      </w:pPr>
      <w:r>
        <w:rPr>
          <w:rFonts w:ascii="Times New Roman" w:hAnsi="Times New Roman" w:cs="Times New Roman"/>
        </w:rPr>
        <w:t>Recommender Number 4:</w:t>
      </w:r>
    </w:p>
    <w:p w14:paraId="409DCC5E" w14:textId="4F7B0240" w:rsidR="00F519C1" w:rsidRPr="00F519C1" w:rsidRDefault="0037782C" w:rsidP="00F519C1">
      <w:pPr>
        <w:pStyle w:val="ListParagraph"/>
        <w:numPr>
          <w:ilvl w:val="1"/>
          <w:numId w:val="2"/>
        </w:numPr>
        <w:rPr>
          <w:rFonts w:ascii="Times New Roman" w:hAnsi="Times New Roman" w:cs="Times New Roman"/>
          <w:b/>
        </w:rPr>
      </w:pPr>
      <w:r>
        <w:rPr>
          <w:rFonts w:ascii="Times New Roman" w:hAnsi="Times New Roman" w:cs="Times New Roman"/>
        </w:rPr>
        <w:t>Email Address:</w:t>
      </w:r>
    </w:p>
    <w:p w14:paraId="3D1239DA" w14:textId="77777777" w:rsidR="00F519C1" w:rsidRDefault="00F519C1" w:rsidP="00F519C1">
      <w:pPr>
        <w:rPr>
          <w:rFonts w:ascii="Times New Roman" w:hAnsi="Times New Roman" w:cs="Times New Roman"/>
          <w:b/>
        </w:rPr>
      </w:pPr>
    </w:p>
    <w:p w14:paraId="7935E2E6" w14:textId="77777777" w:rsidR="00F519C1" w:rsidRDefault="00F519C1" w:rsidP="00F519C1">
      <w:pPr>
        <w:rPr>
          <w:rFonts w:ascii="Times New Roman" w:hAnsi="Times New Roman" w:cs="Times New Roman"/>
          <w:b/>
        </w:rPr>
      </w:pPr>
    </w:p>
    <w:p w14:paraId="1638084D" w14:textId="4A79FA03" w:rsidR="00F519C1" w:rsidRDefault="00F519C1" w:rsidP="00F519C1">
      <w:pPr>
        <w:rPr>
          <w:rFonts w:ascii="Times New Roman" w:hAnsi="Times New Roman" w:cs="Times New Roman"/>
          <w:b/>
        </w:rPr>
      </w:pPr>
      <w:r>
        <w:rPr>
          <w:rFonts w:ascii="Times New Roman" w:hAnsi="Times New Roman" w:cs="Times New Roman"/>
          <w:b/>
        </w:rPr>
        <w:t>Graduate Record Examination (GRE)</w:t>
      </w:r>
      <w:r w:rsidR="00AC38BD">
        <w:rPr>
          <w:rFonts w:ascii="Times New Roman" w:hAnsi="Times New Roman" w:cs="Times New Roman"/>
          <w:b/>
        </w:rPr>
        <w:t>:</w:t>
      </w:r>
    </w:p>
    <w:p w14:paraId="74817539" w14:textId="77777777" w:rsidR="00F519C1" w:rsidRDefault="00F519C1" w:rsidP="00F519C1">
      <w:pPr>
        <w:rPr>
          <w:rFonts w:ascii="Times New Roman" w:hAnsi="Times New Roman" w:cs="Times New Roman"/>
          <w:b/>
        </w:rPr>
      </w:pPr>
    </w:p>
    <w:p w14:paraId="78B3675C" w14:textId="2318C064" w:rsidR="00F519C1" w:rsidRDefault="00F519C1" w:rsidP="00F519C1">
      <w:pPr>
        <w:rPr>
          <w:rFonts w:ascii="Times New Roman" w:hAnsi="Times New Roman" w:cs="Times New Roman"/>
        </w:rPr>
      </w:pPr>
      <w:r>
        <w:rPr>
          <w:rFonts w:ascii="Times New Roman" w:hAnsi="Times New Roman" w:cs="Times New Roman"/>
        </w:rPr>
        <w:t xml:space="preserve">The GRE is required for almost all applications for graduate school. </w:t>
      </w:r>
      <w:r w:rsidR="00120B97">
        <w:rPr>
          <w:rFonts w:ascii="Times New Roman" w:hAnsi="Times New Roman" w:cs="Times New Roman"/>
        </w:rPr>
        <w:t xml:space="preserve">It is best to register as soon as possible so that you can take the exam before December. Taking it in October is an optimum time as you can study for the exam and get your results back in time for your applications. </w:t>
      </w:r>
    </w:p>
    <w:p w14:paraId="07997294" w14:textId="77777777" w:rsidR="00120B97" w:rsidRDefault="00120B97" w:rsidP="00F519C1">
      <w:pPr>
        <w:rPr>
          <w:rFonts w:ascii="Times New Roman" w:hAnsi="Times New Roman" w:cs="Times New Roman"/>
        </w:rPr>
      </w:pPr>
    </w:p>
    <w:p w14:paraId="57524A20" w14:textId="0A8DB42C" w:rsidR="00120B97" w:rsidRDefault="00DC3B8C" w:rsidP="00120B97">
      <w:pPr>
        <w:jc w:val="center"/>
        <w:rPr>
          <w:rFonts w:ascii="Times New Roman" w:hAnsi="Times New Roman" w:cs="Times New Roman"/>
          <w:i/>
          <w:u w:val="single"/>
        </w:rPr>
      </w:pPr>
      <w:r>
        <w:rPr>
          <w:rFonts w:ascii="Times New Roman" w:hAnsi="Times New Roman" w:cs="Times New Roman"/>
          <w:i/>
          <w:u w:val="single"/>
        </w:rPr>
        <w:t>Complete by September 30</w:t>
      </w:r>
      <w:r w:rsidR="00120B97" w:rsidRPr="0037782C">
        <w:rPr>
          <w:rFonts w:ascii="Times New Roman" w:hAnsi="Times New Roman" w:cs="Times New Roman"/>
          <w:i/>
          <w:u w:val="single"/>
        </w:rPr>
        <w:t>, 2016</w:t>
      </w:r>
    </w:p>
    <w:p w14:paraId="2811FA9F" w14:textId="77777777" w:rsidR="00DC3B8C" w:rsidRDefault="00DC3B8C" w:rsidP="00120B97">
      <w:pPr>
        <w:jc w:val="center"/>
        <w:rPr>
          <w:rFonts w:ascii="Times New Roman" w:hAnsi="Times New Roman" w:cs="Times New Roman"/>
          <w:i/>
          <w:u w:val="single"/>
        </w:rPr>
      </w:pPr>
    </w:p>
    <w:p w14:paraId="54C86586" w14:textId="7E28BB30" w:rsidR="00DC3B8C" w:rsidRPr="00DC3B8C" w:rsidRDefault="00DC3B8C" w:rsidP="00DC3B8C">
      <w:pPr>
        <w:pStyle w:val="ListParagraph"/>
        <w:numPr>
          <w:ilvl w:val="0"/>
          <w:numId w:val="3"/>
        </w:numPr>
        <w:rPr>
          <w:rFonts w:ascii="Times New Roman" w:hAnsi="Times New Roman" w:cs="Times New Roman"/>
          <w:b/>
        </w:rPr>
      </w:pPr>
      <w:r>
        <w:rPr>
          <w:rFonts w:ascii="Times New Roman" w:hAnsi="Times New Roman" w:cs="Times New Roman"/>
        </w:rPr>
        <w:t xml:space="preserve">Register for the exam at the following website. It costs $205.00, so make sure you save up some money so you can pay for the exam. </w:t>
      </w:r>
      <w:r>
        <w:rPr>
          <w:rFonts w:ascii="Times New Roman" w:hAnsi="Times New Roman" w:cs="Times New Roman"/>
        </w:rPr>
        <w:fldChar w:fldCharType="begin"/>
      </w:r>
      <w:r>
        <w:rPr>
          <w:rFonts w:ascii="Times New Roman" w:hAnsi="Times New Roman" w:cs="Times New Roman"/>
        </w:rPr>
        <w:instrText xml:space="preserve"> HYPERLINK "</w:instrText>
      </w:r>
      <w:r w:rsidRPr="00DC3B8C">
        <w:rPr>
          <w:rFonts w:ascii="Times New Roman" w:hAnsi="Times New Roman" w:cs="Times New Roman"/>
        </w:rPr>
        <w:instrText>https://www.ets.org/gre/</w:instrText>
      </w:r>
      <w:r>
        <w:rPr>
          <w:rFonts w:ascii="Times New Roman" w:hAnsi="Times New Roman" w:cs="Times New Roman"/>
        </w:rPr>
        <w:instrText xml:space="preserve">" </w:instrText>
      </w:r>
      <w:r>
        <w:rPr>
          <w:rFonts w:ascii="Times New Roman" w:hAnsi="Times New Roman" w:cs="Times New Roman"/>
        </w:rPr>
        <w:fldChar w:fldCharType="separate"/>
      </w:r>
      <w:r w:rsidRPr="007337A7">
        <w:rPr>
          <w:rStyle w:val="Hyperlink"/>
          <w:rFonts w:ascii="Times New Roman" w:hAnsi="Times New Roman" w:cs="Times New Roman"/>
        </w:rPr>
        <w:t>https://www.ets.org/gre/</w:t>
      </w:r>
      <w:r>
        <w:rPr>
          <w:rFonts w:ascii="Times New Roman" w:hAnsi="Times New Roman" w:cs="Times New Roman"/>
        </w:rPr>
        <w:fldChar w:fldCharType="end"/>
      </w:r>
    </w:p>
    <w:p w14:paraId="16749DC6" w14:textId="77777777" w:rsidR="00DC3B8C" w:rsidRPr="00DC3B8C" w:rsidRDefault="00DC3B8C" w:rsidP="00DC3B8C">
      <w:pPr>
        <w:rPr>
          <w:rFonts w:ascii="Times New Roman" w:hAnsi="Times New Roman" w:cs="Times New Roman"/>
          <w:b/>
        </w:rPr>
      </w:pPr>
    </w:p>
    <w:p w14:paraId="5E2F9B82" w14:textId="000FE05B" w:rsidR="00DC3B8C" w:rsidRDefault="00DC3B8C" w:rsidP="00DC3B8C">
      <w:pPr>
        <w:pStyle w:val="ListParagraph"/>
        <w:numPr>
          <w:ilvl w:val="0"/>
          <w:numId w:val="3"/>
        </w:numPr>
        <w:rPr>
          <w:rFonts w:ascii="Times New Roman" w:hAnsi="Times New Roman" w:cs="Times New Roman"/>
          <w:b/>
        </w:rPr>
      </w:pPr>
      <w:r>
        <w:rPr>
          <w:rFonts w:ascii="Times New Roman" w:hAnsi="Times New Roman" w:cs="Times New Roman"/>
          <w:b/>
        </w:rPr>
        <w:t>Date you Registered:</w:t>
      </w:r>
    </w:p>
    <w:p w14:paraId="7C1EBF13" w14:textId="77777777" w:rsidR="00DC3B8C" w:rsidRPr="00DC3B8C" w:rsidRDefault="00DC3B8C" w:rsidP="00DC3B8C">
      <w:pPr>
        <w:rPr>
          <w:rFonts w:ascii="Times New Roman" w:hAnsi="Times New Roman" w:cs="Times New Roman"/>
          <w:b/>
        </w:rPr>
      </w:pPr>
    </w:p>
    <w:p w14:paraId="2FB45D0F" w14:textId="74B3221A" w:rsidR="00DC3B8C" w:rsidRDefault="00DC3B8C" w:rsidP="00DC3B8C">
      <w:pPr>
        <w:pStyle w:val="ListParagraph"/>
        <w:numPr>
          <w:ilvl w:val="0"/>
          <w:numId w:val="3"/>
        </w:numPr>
        <w:rPr>
          <w:rFonts w:ascii="Times New Roman" w:hAnsi="Times New Roman" w:cs="Times New Roman"/>
          <w:b/>
        </w:rPr>
      </w:pPr>
      <w:r>
        <w:rPr>
          <w:rFonts w:ascii="Times New Roman" w:hAnsi="Times New Roman" w:cs="Times New Roman"/>
          <w:b/>
        </w:rPr>
        <w:t>Days you plan to study for the Exam</w:t>
      </w:r>
    </w:p>
    <w:p w14:paraId="173047AB" w14:textId="2CE4E15D" w:rsidR="00DC3B8C" w:rsidRDefault="00DC3B8C" w:rsidP="00DC3B8C">
      <w:pPr>
        <w:ind w:left="360"/>
        <w:rPr>
          <w:rFonts w:ascii="Times New Roman" w:hAnsi="Times New Roman" w:cs="Times New Roman"/>
          <w:b/>
        </w:rPr>
      </w:pPr>
      <w:r>
        <w:rPr>
          <w:rFonts w:ascii="Times New Roman" w:hAnsi="Times New Roman" w:cs="Times New Roman"/>
          <w:b/>
        </w:rPr>
        <w:t>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E)</w:t>
      </w:r>
    </w:p>
    <w:p w14:paraId="2BB54FFA" w14:textId="04D56D54" w:rsidR="00DC3B8C" w:rsidRDefault="00DC3B8C" w:rsidP="00DC3B8C">
      <w:pPr>
        <w:ind w:left="360"/>
        <w:rPr>
          <w:rFonts w:ascii="Times New Roman" w:hAnsi="Times New Roman" w:cs="Times New Roman"/>
          <w:b/>
        </w:rPr>
      </w:pPr>
      <w:r>
        <w:rPr>
          <w:rFonts w:ascii="Times New Roman" w:hAnsi="Times New Roman" w:cs="Times New Roman"/>
          <w:b/>
        </w:rPr>
        <w:t>B)</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F)</w:t>
      </w:r>
    </w:p>
    <w:p w14:paraId="0D49B221" w14:textId="65778E1B" w:rsidR="00DC3B8C" w:rsidRDefault="00DC3B8C" w:rsidP="00DC3B8C">
      <w:pPr>
        <w:ind w:left="360"/>
        <w:rPr>
          <w:rFonts w:ascii="Times New Roman" w:hAnsi="Times New Roman" w:cs="Times New Roman"/>
          <w:b/>
        </w:rPr>
      </w:pPr>
      <w:r>
        <w:rPr>
          <w:rFonts w:ascii="Times New Roman" w:hAnsi="Times New Roman" w:cs="Times New Roman"/>
          <w:b/>
        </w:rPr>
        <w:t>C)</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G)</w:t>
      </w:r>
    </w:p>
    <w:p w14:paraId="55DB60ED" w14:textId="55D2A042" w:rsidR="00DC3B8C" w:rsidRDefault="00DC3B8C" w:rsidP="00DC3B8C">
      <w:pPr>
        <w:ind w:left="360"/>
        <w:rPr>
          <w:rFonts w:ascii="Times New Roman" w:hAnsi="Times New Roman" w:cs="Times New Roman"/>
          <w:b/>
        </w:rPr>
      </w:pPr>
      <w:r>
        <w:rPr>
          <w:rFonts w:ascii="Times New Roman" w:hAnsi="Times New Roman" w:cs="Times New Roman"/>
          <w:b/>
        </w:rPr>
        <w:t>D)</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H)</w:t>
      </w:r>
    </w:p>
    <w:p w14:paraId="22F63592" w14:textId="69E6C9DF" w:rsidR="00DC3B8C" w:rsidRPr="00DC3B8C" w:rsidRDefault="00DC3B8C" w:rsidP="00DC3B8C">
      <w:pPr>
        <w:ind w:left="360"/>
        <w:rPr>
          <w:rFonts w:ascii="Times New Roman" w:hAnsi="Times New Roman" w:cs="Times New Roman"/>
          <w:b/>
        </w:rPr>
      </w:pPr>
    </w:p>
    <w:p w14:paraId="24CD5EBA" w14:textId="447926DF" w:rsidR="00120B97" w:rsidRDefault="00DC3B8C" w:rsidP="00DC3B8C">
      <w:pPr>
        <w:rPr>
          <w:rFonts w:ascii="Times New Roman" w:hAnsi="Times New Roman" w:cs="Times New Roman"/>
          <w:b/>
        </w:rPr>
      </w:pPr>
      <w:r w:rsidRPr="00DC3B8C">
        <w:rPr>
          <w:rFonts w:ascii="Times New Roman" w:hAnsi="Times New Roman" w:cs="Times New Roman"/>
          <w:b/>
        </w:rPr>
        <w:t>Resume</w:t>
      </w:r>
      <w:r w:rsidR="00AC38BD">
        <w:rPr>
          <w:rFonts w:ascii="Times New Roman" w:hAnsi="Times New Roman" w:cs="Times New Roman"/>
          <w:b/>
        </w:rPr>
        <w:t>:</w:t>
      </w:r>
    </w:p>
    <w:p w14:paraId="13E59925" w14:textId="77777777" w:rsidR="00DC3B8C" w:rsidRDefault="00DC3B8C" w:rsidP="00DC3B8C">
      <w:pPr>
        <w:rPr>
          <w:rFonts w:ascii="Times New Roman" w:hAnsi="Times New Roman" w:cs="Times New Roman"/>
          <w:b/>
        </w:rPr>
      </w:pPr>
    </w:p>
    <w:p w14:paraId="6A30E393" w14:textId="39F071A2" w:rsidR="00DC3B8C" w:rsidRDefault="00DC3B8C" w:rsidP="00DC3B8C">
      <w:pPr>
        <w:rPr>
          <w:rFonts w:ascii="Times New Roman" w:hAnsi="Times New Roman" w:cs="Times New Roman"/>
        </w:rPr>
      </w:pPr>
      <w:r>
        <w:rPr>
          <w:rFonts w:ascii="Times New Roman" w:hAnsi="Times New Roman" w:cs="Times New Roman"/>
        </w:rPr>
        <w:t>Update your resume and provide it to your recommenders so that they can have a better overview of what you have done since you have been in college. A completed resume will also help you fill out applications as it will compile all your prior work experience and all your awards and achievements.</w:t>
      </w:r>
    </w:p>
    <w:p w14:paraId="0077AA73" w14:textId="77777777" w:rsidR="00DC3B8C" w:rsidRDefault="00DC3B8C" w:rsidP="00DC3B8C">
      <w:pPr>
        <w:rPr>
          <w:rFonts w:ascii="Times New Roman" w:hAnsi="Times New Roman" w:cs="Times New Roman"/>
        </w:rPr>
      </w:pPr>
    </w:p>
    <w:p w14:paraId="47487231" w14:textId="68EAD3CA" w:rsidR="00311563" w:rsidRPr="00311563" w:rsidRDefault="00311563" w:rsidP="00311563">
      <w:pPr>
        <w:jc w:val="center"/>
        <w:rPr>
          <w:rFonts w:ascii="Times New Roman" w:hAnsi="Times New Roman" w:cs="Times New Roman"/>
          <w:i/>
          <w:u w:val="single"/>
        </w:rPr>
      </w:pPr>
      <w:r w:rsidRPr="00311563">
        <w:rPr>
          <w:rFonts w:ascii="Times New Roman" w:hAnsi="Times New Roman" w:cs="Times New Roman"/>
          <w:i/>
          <w:u w:val="single"/>
        </w:rPr>
        <w:t>Complete by September 30, 2016</w:t>
      </w:r>
    </w:p>
    <w:p w14:paraId="13CBC986" w14:textId="77777777" w:rsidR="00311563" w:rsidRDefault="00311563" w:rsidP="00311563">
      <w:pPr>
        <w:rPr>
          <w:rFonts w:ascii="Times New Roman" w:hAnsi="Times New Roman" w:cs="Times New Roman"/>
        </w:rPr>
      </w:pPr>
    </w:p>
    <w:p w14:paraId="0BFEC4B1" w14:textId="1B41B83D" w:rsidR="00311563" w:rsidRDefault="00311563" w:rsidP="00311563">
      <w:pPr>
        <w:pStyle w:val="ListParagraph"/>
        <w:numPr>
          <w:ilvl w:val="0"/>
          <w:numId w:val="4"/>
        </w:numPr>
        <w:rPr>
          <w:rFonts w:ascii="Times New Roman" w:hAnsi="Times New Roman" w:cs="Times New Roman"/>
        </w:rPr>
      </w:pPr>
      <w:r w:rsidRPr="00311563">
        <w:rPr>
          <w:rFonts w:ascii="Times New Roman" w:hAnsi="Times New Roman" w:cs="Times New Roman"/>
        </w:rPr>
        <w:t xml:space="preserve">Visit our mentoring website at </w:t>
      </w:r>
      <w:hyperlink r:id="rId11" w:history="1">
        <w:r w:rsidRPr="00311563">
          <w:rPr>
            <w:rStyle w:val="Hyperlink"/>
            <w:rFonts w:ascii="Times New Roman" w:hAnsi="Times New Roman" w:cs="Times New Roman"/>
          </w:rPr>
          <w:t>http://antkey200.wixsite.com/jsuemberprogram/documents-and-handouts</w:t>
        </w:r>
      </w:hyperlink>
      <w:r w:rsidRPr="00311563">
        <w:rPr>
          <w:rFonts w:ascii="Times New Roman" w:hAnsi="Times New Roman" w:cs="Times New Roman"/>
        </w:rPr>
        <w:t xml:space="preserve"> and then download the mentor training handbook, which has material to help you write a resume</w:t>
      </w:r>
      <w:r w:rsidR="0041463D">
        <w:rPr>
          <w:rFonts w:ascii="Times New Roman" w:hAnsi="Times New Roman" w:cs="Times New Roman"/>
        </w:rPr>
        <w:t xml:space="preserve"> and</w:t>
      </w:r>
      <w:r w:rsidRPr="00311563">
        <w:rPr>
          <w:rFonts w:ascii="Times New Roman" w:hAnsi="Times New Roman" w:cs="Times New Roman"/>
        </w:rPr>
        <w:t xml:space="preserve"> a personal statement. </w:t>
      </w:r>
    </w:p>
    <w:p w14:paraId="6F721311" w14:textId="77777777" w:rsidR="00311563" w:rsidRDefault="00311563" w:rsidP="00311563">
      <w:pPr>
        <w:pStyle w:val="ListParagraph"/>
        <w:ind w:left="360"/>
        <w:rPr>
          <w:rFonts w:ascii="Times New Roman" w:hAnsi="Times New Roman" w:cs="Times New Roman"/>
        </w:rPr>
      </w:pPr>
    </w:p>
    <w:p w14:paraId="60050A01" w14:textId="3C5DA43A" w:rsidR="00311563" w:rsidRDefault="00311563" w:rsidP="00311563">
      <w:pPr>
        <w:pStyle w:val="ListParagraph"/>
        <w:numPr>
          <w:ilvl w:val="0"/>
          <w:numId w:val="4"/>
        </w:numPr>
        <w:rPr>
          <w:rFonts w:ascii="Times New Roman" w:hAnsi="Times New Roman" w:cs="Times New Roman"/>
        </w:rPr>
      </w:pPr>
      <w:r w:rsidRPr="00311563">
        <w:rPr>
          <w:rFonts w:ascii="Times New Roman" w:hAnsi="Times New Roman" w:cs="Times New Roman"/>
        </w:rPr>
        <w:t>Day you plan to work on your resume at the writing center:</w:t>
      </w:r>
    </w:p>
    <w:p w14:paraId="24A27C18" w14:textId="77777777" w:rsidR="00311563" w:rsidRPr="00311563" w:rsidRDefault="00311563" w:rsidP="00311563">
      <w:pPr>
        <w:rPr>
          <w:rFonts w:ascii="Times New Roman" w:hAnsi="Times New Roman" w:cs="Times New Roman"/>
        </w:rPr>
      </w:pPr>
    </w:p>
    <w:p w14:paraId="065276C1" w14:textId="77777777" w:rsidR="00311563" w:rsidRDefault="00311563" w:rsidP="00311563">
      <w:pPr>
        <w:rPr>
          <w:rFonts w:ascii="Times New Roman" w:hAnsi="Times New Roman" w:cs="Times New Roman"/>
        </w:rPr>
      </w:pPr>
    </w:p>
    <w:p w14:paraId="6E1E64E7" w14:textId="76D5146C" w:rsidR="00311563" w:rsidRDefault="00311563" w:rsidP="00311563">
      <w:pPr>
        <w:rPr>
          <w:rFonts w:ascii="Times New Roman" w:hAnsi="Times New Roman" w:cs="Times New Roman"/>
          <w:b/>
        </w:rPr>
      </w:pPr>
      <w:r>
        <w:rPr>
          <w:rFonts w:ascii="Times New Roman" w:hAnsi="Times New Roman" w:cs="Times New Roman"/>
          <w:b/>
        </w:rPr>
        <w:t>Personal Statement</w:t>
      </w:r>
      <w:r w:rsidR="00AC38BD">
        <w:rPr>
          <w:rFonts w:ascii="Times New Roman" w:hAnsi="Times New Roman" w:cs="Times New Roman"/>
          <w:b/>
        </w:rPr>
        <w:t>:</w:t>
      </w:r>
    </w:p>
    <w:p w14:paraId="1F11E084" w14:textId="77777777" w:rsidR="00311563" w:rsidRDefault="00311563" w:rsidP="00311563">
      <w:pPr>
        <w:rPr>
          <w:rFonts w:ascii="Times New Roman" w:hAnsi="Times New Roman" w:cs="Times New Roman"/>
          <w:b/>
        </w:rPr>
      </w:pPr>
    </w:p>
    <w:p w14:paraId="0E52A7EF" w14:textId="6FE832F3" w:rsidR="00311563" w:rsidRDefault="00311563" w:rsidP="00311563">
      <w:pPr>
        <w:rPr>
          <w:rFonts w:ascii="Times New Roman" w:hAnsi="Times New Roman" w:cs="Times New Roman"/>
        </w:rPr>
      </w:pPr>
      <w:r>
        <w:rPr>
          <w:rFonts w:ascii="Times New Roman" w:hAnsi="Times New Roman" w:cs="Times New Roman"/>
        </w:rPr>
        <w:t xml:space="preserve">Writing a general personal statement that encompasses all your aspects as a scholar is essential for applying to graduate school in a timely fashion. You should have people review your personal statement multiple times, and then you can tailor your essay to each specific graduate school you apply to. Multiple perspectives are best, so don’t ask the same person to review it every time. You can even have multiple people look at your statement at once, but don’t ask too many people. </w:t>
      </w:r>
    </w:p>
    <w:p w14:paraId="0E327B1F" w14:textId="77777777" w:rsidR="00311563" w:rsidRDefault="00311563" w:rsidP="00311563">
      <w:pPr>
        <w:rPr>
          <w:rFonts w:ascii="Times New Roman" w:hAnsi="Times New Roman" w:cs="Times New Roman"/>
        </w:rPr>
      </w:pPr>
    </w:p>
    <w:p w14:paraId="002A55E9" w14:textId="31A19EB9" w:rsidR="00311563" w:rsidRDefault="00311563" w:rsidP="00311563">
      <w:pPr>
        <w:jc w:val="center"/>
        <w:rPr>
          <w:rFonts w:ascii="Times New Roman" w:hAnsi="Times New Roman" w:cs="Times New Roman"/>
          <w:i/>
          <w:u w:val="single"/>
        </w:rPr>
      </w:pPr>
      <w:r w:rsidRPr="00311563">
        <w:rPr>
          <w:rFonts w:ascii="Times New Roman" w:hAnsi="Times New Roman" w:cs="Times New Roman"/>
          <w:i/>
          <w:u w:val="single"/>
        </w:rPr>
        <w:t>Complete by October 30, 2016</w:t>
      </w:r>
    </w:p>
    <w:p w14:paraId="2052F048" w14:textId="77777777" w:rsidR="00311563" w:rsidRDefault="00311563" w:rsidP="00311563">
      <w:pPr>
        <w:jc w:val="center"/>
        <w:rPr>
          <w:rFonts w:ascii="Times New Roman" w:hAnsi="Times New Roman" w:cs="Times New Roman"/>
          <w:i/>
          <w:u w:val="single"/>
        </w:rPr>
      </w:pPr>
    </w:p>
    <w:p w14:paraId="28D8C22A" w14:textId="399FCAB5" w:rsidR="00311563" w:rsidRDefault="00311563" w:rsidP="00311563">
      <w:pPr>
        <w:pStyle w:val="ListParagraph"/>
        <w:numPr>
          <w:ilvl w:val="0"/>
          <w:numId w:val="5"/>
        </w:numPr>
        <w:rPr>
          <w:rFonts w:ascii="Times New Roman" w:hAnsi="Times New Roman" w:cs="Times New Roman"/>
        </w:rPr>
      </w:pPr>
      <w:r>
        <w:rPr>
          <w:rFonts w:ascii="Times New Roman" w:hAnsi="Times New Roman" w:cs="Times New Roman"/>
        </w:rPr>
        <w:t xml:space="preserve">Review Number 1 (September 30, 2016): </w:t>
      </w:r>
    </w:p>
    <w:p w14:paraId="42306004" w14:textId="7E38E3BA" w:rsidR="00311563" w:rsidRDefault="00311563" w:rsidP="00311563">
      <w:pPr>
        <w:pStyle w:val="ListParagraph"/>
        <w:numPr>
          <w:ilvl w:val="1"/>
          <w:numId w:val="5"/>
        </w:numPr>
        <w:rPr>
          <w:rFonts w:ascii="Times New Roman" w:hAnsi="Times New Roman" w:cs="Times New Roman"/>
        </w:rPr>
      </w:pPr>
      <w:r>
        <w:rPr>
          <w:rFonts w:ascii="Times New Roman" w:hAnsi="Times New Roman" w:cs="Times New Roman"/>
        </w:rPr>
        <w:t>Who will review your essay?</w:t>
      </w:r>
    </w:p>
    <w:p w14:paraId="2D5B3CC8" w14:textId="19F75D73" w:rsidR="00311563" w:rsidRDefault="00311563" w:rsidP="00311563">
      <w:pPr>
        <w:pStyle w:val="ListParagraph"/>
        <w:numPr>
          <w:ilvl w:val="1"/>
          <w:numId w:val="5"/>
        </w:numPr>
        <w:rPr>
          <w:rFonts w:ascii="Times New Roman" w:hAnsi="Times New Roman" w:cs="Times New Roman"/>
        </w:rPr>
      </w:pPr>
      <w:r>
        <w:rPr>
          <w:rFonts w:ascii="Times New Roman" w:hAnsi="Times New Roman" w:cs="Times New Roman"/>
        </w:rPr>
        <w:t>When will you ask to have the feedback by?</w:t>
      </w:r>
    </w:p>
    <w:p w14:paraId="01C17BCB" w14:textId="77777777" w:rsidR="00311563" w:rsidRDefault="00311563" w:rsidP="00311563">
      <w:pPr>
        <w:pStyle w:val="ListParagraph"/>
        <w:ind w:left="1440"/>
        <w:rPr>
          <w:rFonts w:ascii="Times New Roman" w:hAnsi="Times New Roman" w:cs="Times New Roman"/>
        </w:rPr>
      </w:pPr>
    </w:p>
    <w:p w14:paraId="4D5CBB42" w14:textId="12B582D4" w:rsidR="00311563" w:rsidRDefault="00311563" w:rsidP="00311563">
      <w:pPr>
        <w:pStyle w:val="ListParagraph"/>
        <w:numPr>
          <w:ilvl w:val="0"/>
          <w:numId w:val="5"/>
        </w:numPr>
        <w:rPr>
          <w:rFonts w:ascii="Times New Roman" w:hAnsi="Times New Roman" w:cs="Times New Roman"/>
        </w:rPr>
      </w:pPr>
      <w:r>
        <w:rPr>
          <w:rFonts w:ascii="Times New Roman" w:hAnsi="Times New Roman" w:cs="Times New Roman"/>
        </w:rPr>
        <w:t xml:space="preserve">Review Number 2 (October 10, 2016): </w:t>
      </w:r>
    </w:p>
    <w:p w14:paraId="7988ACBD" w14:textId="77777777" w:rsidR="00311563" w:rsidRDefault="00311563" w:rsidP="00311563">
      <w:pPr>
        <w:pStyle w:val="ListParagraph"/>
        <w:numPr>
          <w:ilvl w:val="1"/>
          <w:numId w:val="5"/>
        </w:numPr>
        <w:rPr>
          <w:rFonts w:ascii="Times New Roman" w:hAnsi="Times New Roman" w:cs="Times New Roman"/>
        </w:rPr>
      </w:pPr>
      <w:r>
        <w:rPr>
          <w:rFonts w:ascii="Times New Roman" w:hAnsi="Times New Roman" w:cs="Times New Roman"/>
        </w:rPr>
        <w:t>Who will review your essay?</w:t>
      </w:r>
    </w:p>
    <w:p w14:paraId="0B57BFBB" w14:textId="77777777" w:rsidR="00311563" w:rsidRDefault="00311563" w:rsidP="00311563">
      <w:pPr>
        <w:pStyle w:val="ListParagraph"/>
        <w:numPr>
          <w:ilvl w:val="1"/>
          <w:numId w:val="5"/>
        </w:numPr>
        <w:rPr>
          <w:rFonts w:ascii="Times New Roman" w:hAnsi="Times New Roman" w:cs="Times New Roman"/>
        </w:rPr>
      </w:pPr>
      <w:r>
        <w:rPr>
          <w:rFonts w:ascii="Times New Roman" w:hAnsi="Times New Roman" w:cs="Times New Roman"/>
        </w:rPr>
        <w:t>When will you ask to have the feedback by?</w:t>
      </w:r>
    </w:p>
    <w:p w14:paraId="76B6CFDE" w14:textId="77777777" w:rsidR="00311563" w:rsidRPr="00311563" w:rsidRDefault="00311563" w:rsidP="00311563">
      <w:pPr>
        <w:pStyle w:val="ListParagraph"/>
        <w:ind w:left="1440"/>
        <w:rPr>
          <w:rFonts w:ascii="Times New Roman" w:hAnsi="Times New Roman" w:cs="Times New Roman"/>
        </w:rPr>
      </w:pPr>
    </w:p>
    <w:p w14:paraId="40632028" w14:textId="688D9B63" w:rsidR="00311563" w:rsidRDefault="00311563" w:rsidP="00311563">
      <w:pPr>
        <w:pStyle w:val="ListParagraph"/>
        <w:numPr>
          <w:ilvl w:val="0"/>
          <w:numId w:val="5"/>
        </w:numPr>
        <w:rPr>
          <w:rFonts w:ascii="Times New Roman" w:hAnsi="Times New Roman" w:cs="Times New Roman"/>
        </w:rPr>
      </w:pPr>
      <w:r>
        <w:rPr>
          <w:rFonts w:ascii="Times New Roman" w:hAnsi="Times New Roman" w:cs="Times New Roman"/>
        </w:rPr>
        <w:t xml:space="preserve">Review Number 3 (October 20, 2016): </w:t>
      </w:r>
    </w:p>
    <w:p w14:paraId="35D5735A" w14:textId="77777777" w:rsidR="00311563" w:rsidRDefault="00311563" w:rsidP="00311563">
      <w:pPr>
        <w:pStyle w:val="ListParagraph"/>
        <w:numPr>
          <w:ilvl w:val="1"/>
          <w:numId w:val="5"/>
        </w:numPr>
        <w:rPr>
          <w:rFonts w:ascii="Times New Roman" w:hAnsi="Times New Roman" w:cs="Times New Roman"/>
        </w:rPr>
      </w:pPr>
      <w:r>
        <w:rPr>
          <w:rFonts w:ascii="Times New Roman" w:hAnsi="Times New Roman" w:cs="Times New Roman"/>
        </w:rPr>
        <w:t>Who will review your essay?</w:t>
      </w:r>
    </w:p>
    <w:p w14:paraId="58B70ED9" w14:textId="77777777" w:rsidR="00311563" w:rsidRPr="00311563" w:rsidRDefault="00311563" w:rsidP="00311563">
      <w:pPr>
        <w:pStyle w:val="ListParagraph"/>
        <w:numPr>
          <w:ilvl w:val="1"/>
          <w:numId w:val="5"/>
        </w:numPr>
        <w:rPr>
          <w:rFonts w:ascii="Times New Roman" w:hAnsi="Times New Roman" w:cs="Times New Roman"/>
        </w:rPr>
      </w:pPr>
      <w:r>
        <w:rPr>
          <w:rFonts w:ascii="Times New Roman" w:hAnsi="Times New Roman" w:cs="Times New Roman"/>
        </w:rPr>
        <w:t>When will you ask to have the feedback by?</w:t>
      </w:r>
    </w:p>
    <w:p w14:paraId="41C8BF39" w14:textId="77777777" w:rsidR="00311563" w:rsidRPr="00311563" w:rsidRDefault="00311563" w:rsidP="00311563">
      <w:pPr>
        <w:pStyle w:val="ListParagraph"/>
        <w:ind w:left="360"/>
        <w:rPr>
          <w:rFonts w:ascii="Times New Roman" w:hAnsi="Times New Roman" w:cs="Times New Roman"/>
        </w:rPr>
      </w:pPr>
    </w:p>
    <w:p w14:paraId="4E908551" w14:textId="77777777" w:rsidR="00311563" w:rsidRDefault="00311563" w:rsidP="00311563">
      <w:pPr>
        <w:rPr>
          <w:rFonts w:ascii="Times New Roman" w:hAnsi="Times New Roman" w:cs="Times New Roman"/>
        </w:rPr>
      </w:pPr>
    </w:p>
    <w:p w14:paraId="613476B8" w14:textId="77777777" w:rsidR="00AC38BD" w:rsidRDefault="00AC38BD" w:rsidP="00311563">
      <w:pPr>
        <w:rPr>
          <w:rFonts w:ascii="Times New Roman" w:hAnsi="Times New Roman" w:cs="Times New Roman"/>
        </w:rPr>
      </w:pPr>
    </w:p>
    <w:p w14:paraId="34BB61E9" w14:textId="77777777" w:rsidR="00AC38BD" w:rsidRDefault="00AC38BD" w:rsidP="00311563">
      <w:pPr>
        <w:rPr>
          <w:rFonts w:ascii="Times New Roman" w:hAnsi="Times New Roman" w:cs="Times New Roman"/>
        </w:rPr>
      </w:pPr>
    </w:p>
    <w:p w14:paraId="13A80528" w14:textId="77777777" w:rsidR="00AC38BD" w:rsidRDefault="00AC38BD" w:rsidP="00311563">
      <w:pPr>
        <w:rPr>
          <w:rFonts w:ascii="Times New Roman" w:hAnsi="Times New Roman" w:cs="Times New Roman"/>
        </w:rPr>
      </w:pPr>
    </w:p>
    <w:p w14:paraId="2FDA9D62" w14:textId="77777777" w:rsidR="00AC38BD" w:rsidRDefault="00AC38BD" w:rsidP="00311563">
      <w:pPr>
        <w:rPr>
          <w:rFonts w:ascii="Times New Roman" w:hAnsi="Times New Roman" w:cs="Times New Roman"/>
        </w:rPr>
      </w:pPr>
    </w:p>
    <w:p w14:paraId="70D487DF" w14:textId="77777777" w:rsidR="00AC38BD" w:rsidRDefault="00AC38BD" w:rsidP="00311563">
      <w:pPr>
        <w:rPr>
          <w:rFonts w:ascii="Times New Roman" w:hAnsi="Times New Roman" w:cs="Times New Roman"/>
        </w:rPr>
      </w:pPr>
    </w:p>
    <w:p w14:paraId="246D7CF6" w14:textId="21EB71A8" w:rsidR="00AC38BD" w:rsidRDefault="00AC38BD" w:rsidP="00311563">
      <w:pPr>
        <w:rPr>
          <w:rFonts w:ascii="Times New Roman" w:hAnsi="Times New Roman" w:cs="Times New Roman"/>
          <w:b/>
        </w:rPr>
      </w:pPr>
      <w:r>
        <w:rPr>
          <w:rFonts w:ascii="Times New Roman" w:hAnsi="Times New Roman" w:cs="Times New Roman"/>
          <w:b/>
        </w:rPr>
        <w:lastRenderedPageBreak/>
        <w:t>List of Graduate Schools You Plan to Apply to:</w:t>
      </w:r>
    </w:p>
    <w:p w14:paraId="677D6426" w14:textId="77777777" w:rsidR="00AC38BD" w:rsidRDefault="00AC38BD" w:rsidP="00311563">
      <w:pPr>
        <w:rPr>
          <w:rFonts w:ascii="Times New Roman" w:hAnsi="Times New Roman" w:cs="Times New Roman"/>
          <w:b/>
        </w:rPr>
      </w:pPr>
    </w:p>
    <w:p w14:paraId="26045DFD" w14:textId="67D7FF55" w:rsidR="00AC38BD" w:rsidRDefault="00AC38BD" w:rsidP="00311563">
      <w:pPr>
        <w:rPr>
          <w:rFonts w:ascii="Times New Roman" w:hAnsi="Times New Roman" w:cs="Times New Roman"/>
        </w:rPr>
      </w:pPr>
      <w:r>
        <w:rPr>
          <w:rFonts w:ascii="Times New Roman" w:hAnsi="Times New Roman" w:cs="Times New Roman"/>
        </w:rPr>
        <w:t>The following checklist will help you keep track of all the graduate schools you plan to apply to. The unspoken rule in the graduate school community is to have all your applications submitted by December 1. However, funds are awarded on a first come first serve basis, so the earlier you can apply the better.</w:t>
      </w:r>
      <w:r w:rsidR="00F31C9A">
        <w:rPr>
          <w:rFonts w:ascii="Times New Roman" w:hAnsi="Times New Roman" w:cs="Times New Roman"/>
        </w:rPr>
        <w:t xml:space="preserve"> You should also contact the schools and see if they will waive the fee for the application if there is one associated with the application. They most likely will if you went there for a summer internship, or visited one of their booths at a conference like ABRCMS. </w:t>
      </w:r>
    </w:p>
    <w:p w14:paraId="3FE0A1BA" w14:textId="77777777" w:rsidR="00AC38BD" w:rsidRDefault="00AC38BD" w:rsidP="00311563">
      <w:pPr>
        <w:rPr>
          <w:rFonts w:ascii="Times New Roman" w:hAnsi="Times New Roman" w:cs="Times New Roman"/>
        </w:rPr>
      </w:pPr>
    </w:p>
    <w:p w14:paraId="27A944CC" w14:textId="7E89A242" w:rsidR="00AC38BD" w:rsidRDefault="00AC38BD" w:rsidP="00AC38BD">
      <w:pPr>
        <w:jc w:val="center"/>
        <w:rPr>
          <w:rFonts w:ascii="Times New Roman" w:hAnsi="Times New Roman" w:cs="Times New Roman"/>
          <w:i/>
          <w:u w:val="single"/>
        </w:rPr>
      </w:pPr>
      <w:r w:rsidRPr="00AC38BD">
        <w:rPr>
          <w:rFonts w:ascii="Times New Roman" w:hAnsi="Times New Roman" w:cs="Times New Roman"/>
          <w:i/>
          <w:u w:val="single"/>
        </w:rPr>
        <w:t>Complete</w:t>
      </w:r>
      <w:r w:rsidR="00F31C9A">
        <w:rPr>
          <w:rFonts w:ascii="Times New Roman" w:hAnsi="Times New Roman" w:cs="Times New Roman"/>
          <w:i/>
          <w:u w:val="single"/>
        </w:rPr>
        <w:t xml:space="preserve"> a list of schools</w:t>
      </w:r>
      <w:r w:rsidRPr="00AC38BD">
        <w:rPr>
          <w:rFonts w:ascii="Times New Roman" w:hAnsi="Times New Roman" w:cs="Times New Roman"/>
          <w:i/>
          <w:u w:val="single"/>
        </w:rPr>
        <w:t xml:space="preserve"> by October 30, 2016</w:t>
      </w:r>
    </w:p>
    <w:p w14:paraId="29ADC180" w14:textId="77777777" w:rsidR="00F31C9A" w:rsidRDefault="00F31C9A" w:rsidP="00AC38BD">
      <w:pPr>
        <w:jc w:val="center"/>
        <w:rPr>
          <w:rFonts w:ascii="Times New Roman" w:hAnsi="Times New Roman" w:cs="Times New Roman"/>
          <w:i/>
          <w:u w:val="single"/>
        </w:rPr>
      </w:pPr>
    </w:p>
    <w:p w14:paraId="35CB03CF" w14:textId="5407499F" w:rsidR="00F31C9A" w:rsidRPr="00AC38BD" w:rsidRDefault="00F31C9A" w:rsidP="00F31C9A">
      <w:pPr>
        <w:jc w:val="center"/>
        <w:rPr>
          <w:rFonts w:ascii="Times New Roman" w:hAnsi="Times New Roman" w:cs="Times New Roman"/>
          <w:i/>
          <w:u w:val="single"/>
        </w:rPr>
      </w:pPr>
      <w:r w:rsidRPr="00AC38BD">
        <w:rPr>
          <w:rFonts w:ascii="Times New Roman" w:hAnsi="Times New Roman" w:cs="Times New Roman"/>
          <w:i/>
          <w:u w:val="single"/>
        </w:rPr>
        <w:t>Complete</w:t>
      </w:r>
      <w:r>
        <w:rPr>
          <w:rFonts w:ascii="Times New Roman" w:hAnsi="Times New Roman" w:cs="Times New Roman"/>
          <w:i/>
          <w:u w:val="single"/>
        </w:rPr>
        <w:t xml:space="preserve"> all applications by December 1</w:t>
      </w:r>
      <w:r w:rsidRPr="00AC38BD">
        <w:rPr>
          <w:rFonts w:ascii="Times New Roman" w:hAnsi="Times New Roman" w:cs="Times New Roman"/>
          <w:i/>
          <w:u w:val="single"/>
        </w:rPr>
        <w:t>, 2016</w:t>
      </w:r>
    </w:p>
    <w:p w14:paraId="09E51E60" w14:textId="77777777" w:rsidR="00F31C9A" w:rsidRPr="00AC38BD" w:rsidRDefault="00F31C9A" w:rsidP="00AC38BD">
      <w:pPr>
        <w:jc w:val="center"/>
        <w:rPr>
          <w:rFonts w:ascii="Times New Roman" w:hAnsi="Times New Roman" w:cs="Times New Roman"/>
          <w:i/>
          <w:u w:val="single"/>
        </w:rPr>
      </w:pPr>
    </w:p>
    <w:p w14:paraId="0CC47A96" w14:textId="77777777" w:rsidR="00AC38BD" w:rsidRDefault="00AC38BD" w:rsidP="00F31C9A">
      <w:pPr>
        <w:jc w:val="center"/>
        <w:rPr>
          <w:rFonts w:ascii="Times New Roman" w:hAnsi="Times New Roman" w:cs="Times New Roman"/>
        </w:rPr>
      </w:pPr>
    </w:p>
    <w:p w14:paraId="689F8044" w14:textId="4B89D9C6" w:rsidR="00AC38BD" w:rsidRPr="00F31C9A" w:rsidRDefault="00AC38BD" w:rsidP="00F31C9A">
      <w:pPr>
        <w:jc w:val="center"/>
        <w:rPr>
          <w:rFonts w:ascii="Times New Roman" w:hAnsi="Times New Roman" w:cs="Times New Roman"/>
          <w:b/>
        </w:rPr>
      </w:pPr>
      <w:r w:rsidRPr="00F31C9A">
        <w:rPr>
          <w:rFonts w:ascii="Times New Roman" w:hAnsi="Times New Roman" w:cs="Times New Roman"/>
          <w:b/>
        </w:rPr>
        <w:t>Graduate School</w:t>
      </w:r>
      <w:r w:rsidR="00F31C9A" w:rsidRPr="00F31C9A">
        <w:rPr>
          <w:rFonts w:ascii="Times New Roman" w:hAnsi="Times New Roman" w:cs="Times New Roman"/>
          <w:b/>
        </w:rPr>
        <w:t xml:space="preserve"> Number 1</w:t>
      </w:r>
      <w:r w:rsidR="00F31C9A">
        <w:rPr>
          <w:rFonts w:ascii="Times New Roman" w:hAnsi="Times New Roman" w:cs="Times New Roman"/>
          <w:b/>
        </w:rPr>
        <w:t xml:space="preserve">: </w:t>
      </w:r>
    </w:p>
    <w:p w14:paraId="07C1E885" w14:textId="77777777" w:rsidR="00AC38BD" w:rsidRPr="00F31C9A" w:rsidRDefault="00AC38BD"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418F56D5" w14:textId="73EBCBAD" w:rsidR="00AC38BD" w:rsidRPr="00F31C9A" w:rsidRDefault="00AC38BD"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330307CA" w14:textId="36E314AB" w:rsidR="00AC38BD" w:rsidRPr="00F31C9A" w:rsidRDefault="00AC38BD"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2758AC90" w14:textId="77777777" w:rsidR="00AC38BD" w:rsidRPr="00F31C9A" w:rsidRDefault="00AC38BD"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787FED15" w14:textId="070B2FCC" w:rsidR="00AC38BD" w:rsidRPr="00F31C9A" w:rsidRDefault="00AC38BD"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sidR="00F31C9A">
        <w:rPr>
          <w:rFonts w:ascii="Times New Roman" w:hAnsi="Times New Roman" w:cs="Times New Roman"/>
        </w:rPr>
        <w:t xml:space="preserve"> (Yes | No)</w:t>
      </w:r>
    </w:p>
    <w:p w14:paraId="5EB748CC" w14:textId="2E099CFF" w:rsidR="00AC38BD"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027465CA" w14:textId="76C5D011"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41D8A805" w14:textId="6CA27745"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5D4D9070" w14:textId="47D743A8"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454316AD" w14:textId="4500529C"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39C9C91C" w14:textId="284B4D76"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0EC8DFCF"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45FED4AA" w14:textId="5C314949"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60AE41D9" w14:textId="1A9BDF4E"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Why do you want to work with them:</w:t>
      </w:r>
    </w:p>
    <w:p w14:paraId="1DCC1111" w14:textId="6A602F80"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0180ACB4" w14:textId="5DB537B9"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406E2CB0" w14:textId="69273E7D"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45FAC1E6" w14:textId="12C2299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3FED6ED8" w14:textId="3D2A4FBC"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3DC24685" w14:textId="7F59743A" w:rsidR="00F31C9A" w:rsidRP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690954DA" w14:textId="77777777" w:rsidR="00F31C9A" w:rsidRPr="00F31C9A" w:rsidRDefault="00F31C9A" w:rsidP="00F31C9A">
      <w:pPr>
        <w:pStyle w:val="ListParagraph"/>
        <w:ind w:left="1080"/>
        <w:rPr>
          <w:rFonts w:ascii="Times New Roman" w:hAnsi="Times New Roman" w:cs="Times New Roman"/>
        </w:rPr>
      </w:pPr>
    </w:p>
    <w:p w14:paraId="5368C8ED" w14:textId="77777777" w:rsidR="00AC38BD" w:rsidRDefault="00AC38BD" w:rsidP="00AC38BD">
      <w:pPr>
        <w:rPr>
          <w:rFonts w:ascii="Times New Roman" w:hAnsi="Times New Roman" w:cs="Times New Roman"/>
          <w:b/>
        </w:rPr>
      </w:pPr>
    </w:p>
    <w:p w14:paraId="4A089E3F" w14:textId="0FE0E3C9" w:rsidR="00AC38BD" w:rsidRDefault="00AC38BD" w:rsidP="00AC38BD">
      <w:pPr>
        <w:rPr>
          <w:rFonts w:ascii="Times New Roman" w:hAnsi="Times New Roman" w:cs="Times New Roman"/>
          <w:b/>
        </w:rPr>
      </w:pPr>
      <w:r>
        <w:rPr>
          <w:rFonts w:ascii="Times New Roman" w:hAnsi="Times New Roman" w:cs="Times New Roman"/>
          <w:b/>
        </w:rPr>
        <w:t xml:space="preserve"> </w:t>
      </w:r>
    </w:p>
    <w:p w14:paraId="2C1E6B79" w14:textId="77777777" w:rsidR="00F31C9A" w:rsidRDefault="00F31C9A" w:rsidP="00AC38BD">
      <w:pPr>
        <w:rPr>
          <w:rFonts w:ascii="Times New Roman" w:hAnsi="Times New Roman" w:cs="Times New Roman"/>
          <w:b/>
        </w:rPr>
      </w:pPr>
    </w:p>
    <w:p w14:paraId="260DC3A5" w14:textId="77777777" w:rsidR="00F31C9A" w:rsidRDefault="00F31C9A" w:rsidP="00AC38BD">
      <w:pPr>
        <w:rPr>
          <w:rFonts w:ascii="Times New Roman" w:hAnsi="Times New Roman" w:cs="Times New Roman"/>
          <w:b/>
        </w:rPr>
      </w:pPr>
    </w:p>
    <w:p w14:paraId="37AC5AE7" w14:textId="77777777" w:rsidR="00F31C9A" w:rsidRDefault="00F31C9A" w:rsidP="00AC38BD">
      <w:pPr>
        <w:rPr>
          <w:rFonts w:ascii="Times New Roman" w:hAnsi="Times New Roman" w:cs="Times New Roman"/>
          <w:b/>
        </w:rPr>
      </w:pPr>
    </w:p>
    <w:p w14:paraId="03794443" w14:textId="77777777" w:rsidR="006A02D6" w:rsidRDefault="006A02D6" w:rsidP="00AC38BD">
      <w:pPr>
        <w:rPr>
          <w:rFonts w:ascii="Times New Roman" w:hAnsi="Times New Roman" w:cs="Times New Roman"/>
          <w:b/>
        </w:rPr>
      </w:pPr>
    </w:p>
    <w:p w14:paraId="6A281F31" w14:textId="77777777" w:rsidR="00F31C9A" w:rsidRDefault="00F31C9A" w:rsidP="00AC38BD">
      <w:pPr>
        <w:rPr>
          <w:rFonts w:ascii="Times New Roman" w:hAnsi="Times New Roman" w:cs="Times New Roman"/>
          <w:b/>
        </w:rPr>
      </w:pPr>
    </w:p>
    <w:p w14:paraId="11A9EACE" w14:textId="77777777" w:rsidR="00F31C9A" w:rsidRDefault="00F31C9A" w:rsidP="00AC38BD">
      <w:pPr>
        <w:rPr>
          <w:rFonts w:ascii="Times New Roman" w:hAnsi="Times New Roman" w:cs="Times New Roman"/>
          <w:b/>
        </w:rPr>
      </w:pPr>
    </w:p>
    <w:p w14:paraId="3D2FA99A" w14:textId="77777777" w:rsidR="00F31C9A" w:rsidRDefault="00F31C9A" w:rsidP="00AC38BD">
      <w:pPr>
        <w:rPr>
          <w:rFonts w:ascii="Times New Roman" w:hAnsi="Times New Roman" w:cs="Times New Roman"/>
          <w:b/>
        </w:rPr>
      </w:pPr>
    </w:p>
    <w:p w14:paraId="688A5BEC" w14:textId="77777777" w:rsidR="00F31C9A" w:rsidRDefault="00F31C9A" w:rsidP="00AC38BD">
      <w:pPr>
        <w:rPr>
          <w:rFonts w:ascii="Times New Roman" w:hAnsi="Times New Roman" w:cs="Times New Roman"/>
          <w:b/>
        </w:rPr>
      </w:pPr>
    </w:p>
    <w:p w14:paraId="6969F99A" w14:textId="46E79443"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lastRenderedPageBreak/>
        <w:t>Graduate School</w:t>
      </w:r>
      <w:r>
        <w:rPr>
          <w:rFonts w:ascii="Times New Roman" w:hAnsi="Times New Roman" w:cs="Times New Roman"/>
          <w:b/>
        </w:rPr>
        <w:t xml:space="preserve"> Number 2: </w:t>
      </w:r>
    </w:p>
    <w:p w14:paraId="21996CC1"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15EDD97E"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60BD8526"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61A9DC7E"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4C7CB7DF"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67A6C7A4"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0445D26C"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05A625AC"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51FFDFF2"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603F240C"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7156D818"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4E53975F"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77E2ED74"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57BC6217"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710BFC5F"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73DDB78D"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1BD7A3EC"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3AB8466A"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4A721464" w14:textId="2458D41C"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44937E88" w14:textId="7F320649" w:rsidR="00F31C9A" w:rsidRDefault="00F31C9A" w:rsidP="00AC38BD">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1EF56AEA" w14:textId="77777777" w:rsidR="00F31C9A" w:rsidRDefault="00F31C9A" w:rsidP="00F31C9A">
      <w:pPr>
        <w:rPr>
          <w:rFonts w:ascii="Times New Roman" w:hAnsi="Times New Roman" w:cs="Times New Roman"/>
        </w:rPr>
      </w:pPr>
    </w:p>
    <w:p w14:paraId="77CD6782" w14:textId="77777777" w:rsidR="00F31C9A" w:rsidRDefault="00F31C9A" w:rsidP="00F31C9A">
      <w:pPr>
        <w:rPr>
          <w:rFonts w:ascii="Times New Roman" w:hAnsi="Times New Roman" w:cs="Times New Roman"/>
        </w:rPr>
      </w:pPr>
    </w:p>
    <w:p w14:paraId="57F28AE5" w14:textId="77777777" w:rsidR="00F31C9A" w:rsidRPr="00F31C9A" w:rsidRDefault="00F31C9A" w:rsidP="00F31C9A">
      <w:pPr>
        <w:rPr>
          <w:rFonts w:ascii="Times New Roman" w:hAnsi="Times New Roman" w:cs="Times New Roman"/>
        </w:rPr>
      </w:pPr>
    </w:p>
    <w:p w14:paraId="4880CBED" w14:textId="29C838B7"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t>Graduate School</w:t>
      </w:r>
      <w:r>
        <w:rPr>
          <w:rFonts w:ascii="Times New Roman" w:hAnsi="Times New Roman" w:cs="Times New Roman"/>
          <w:b/>
        </w:rPr>
        <w:t xml:space="preserve"> Number 3: </w:t>
      </w:r>
    </w:p>
    <w:p w14:paraId="101C313F"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2499F1D0"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40DE8DAE"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34EE333D"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31307BA2"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2C03D2D7"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29BC458B"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36C4AB41"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31EABA93"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15046AB4"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657E31F0"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76746E3F"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6BB66211"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4EDD17B1"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12E2C256"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20461956"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3C46C5A5"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021916C6"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178B5684" w14:textId="413BA75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5782BC5A" w14:textId="77777777" w:rsidR="00F31C9A" w:rsidRP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01349C60" w14:textId="42237A7D"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lastRenderedPageBreak/>
        <w:t>Graduate School</w:t>
      </w:r>
      <w:r>
        <w:rPr>
          <w:rFonts w:ascii="Times New Roman" w:hAnsi="Times New Roman" w:cs="Times New Roman"/>
          <w:b/>
        </w:rPr>
        <w:t xml:space="preserve"> Number 4: </w:t>
      </w:r>
    </w:p>
    <w:p w14:paraId="5A5FC4D2"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270EA41A"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77BA4964"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409E7A43"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1AC53CC6"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1BB94901"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2E32735F"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6080CC57"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482C14B9"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5E23E55B"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2222C055"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2A39426A"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71B5A58F"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609D62F9"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10EAC666"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19C9E5AA"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717C5D7B"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4B1B36C3"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6E10B313" w14:textId="5045809F"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11B2D0BF"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13FEF825" w14:textId="77777777" w:rsidR="00F31C9A" w:rsidRDefault="00F31C9A" w:rsidP="00F31C9A">
      <w:pPr>
        <w:rPr>
          <w:rFonts w:ascii="Times New Roman" w:hAnsi="Times New Roman" w:cs="Times New Roman"/>
        </w:rPr>
      </w:pPr>
    </w:p>
    <w:p w14:paraId="3782653B" w14:textId="77777777" w:rsidR="00F31C9A" w:rsidRDefault="00F31C9A" w:rsidP="00F31C9A">
      <w:pPr>
        <w:rPr>
          <w:rFonts w:ascii="Times New Roman" w:hAnsi="Times New Roman" w:cs="Times New Roman"/>
        </w:rPr>
      </w:pPr>
    </w:p>
    <w:p w14:paraId="20724E58" w14:textId="77777777" w:rsidR="00F31C9A" w:rsidRPr="00F31C9A" w:rsidRDefault="00F31C9A" w:rsidP="00F31C9A">
      <w:pPr>
        <w:rPr>
          <w:rFonts w:ascii="Times New Roman" w:hAnsi="Times New Roman" w:cs="Times New Roman"/>
        </w:rPr>
      </w:pPr>
    </w:p>
    <w:p w14:paraId="5C344B80" w14:textId="4D2116D3"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t>Graduate School</w:t>
      </w:r>
      <w:r>
        <w:rPr>
          <w:rFonts w:ascii="Times New Roman" w:hAnsi="Times New Roman" w:cs="Times New Roman"/>
          <w:b/>
        </w:rPr>
        <w:t xml:space="preserve"> Number 5: </w:t>
      </w:r>
    </w:p>
    <w:p w14:paraId="5D415CEB"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2F968108"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3BE0EBB2"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3EBED2B2"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39A5D7FF"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2A5C299B"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2CB4DC3A"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31716A66"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670B8FE9"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419CDB13"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398D444A"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7B81A34B"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37628156"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59089B47"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3A39E73B"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5A68A69D"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7BCCA940"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758602BE"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31243506" w14:textId="24C36700"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551306B6" w14:textId="77777777" w:rsidR="00F31C9A" w:rsidRP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09756F87" w14:textId="7EFE6D33"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lastRenderedPageBreak/>
        <w:t>Graduate School</w:t>
      </w:r>
      <w:r>
        <w:rPr>
          <w:rFonts w:ascii="Times New Roman" w:hAnsi="Times New Roman" w:cs="Times New Roman"/>
          <w:b/>
        </w:rPr>
        <w:t xml:space="preserve"> Number 6: </w:t>
      </w:r>
    </w:p>
    <w:p w14:paraId="79443D78"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49F723F9"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292BD935"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12388040"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1C9CE15B"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497E2C2F"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0871F5E6"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16F31E79"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07E4B7FD"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6C7328F1"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18F6A30F"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48DA3384"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75F72A36"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261B62F6"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03B04F43"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1DDD734A"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539CAF54"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3CFF145D"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20BD0E60" w14:textId="32F3178E"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0FDD4382"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36738268" w14:textId="77777777" w:rsidR="00F31C9A" w:rsidRDefault="00F31C9A" w:rsidP="00F31C9A">
      <w:pPr>
        <w:rPr>
          <w:rFonts w:ascii="Times New Roman" w:hAnsi="Times New Roman" w:cs="Times New Roman"/>
        </w:rPr>
      </w:pPr>
    </w:p>
    <w:p w14:paraId="085EA1C2" w14:textId="77777777" w:rsidR="00F31C9A" w:rsidRDefault="00F31C9A" w:rsidP="00F31C9A">
      <w:pPr>
        <w:rPr>
          <w:rFonts w:ascii="Times New Roman" w:hAnsi="Times New Roman" w:cs="Times New Roman"/>
        </w:rPr>
      </w:pPr>
    </w:p>
    <w:p w14:paraId="31703804" w14:textId="77777777" w:rsidR="00F31C9A" w:rsidRPr="00F31C9A" w:rsidRDefault="00F31C9A" w:rsidP="00F31C9A">
      <w:pPr>
        <w:rPr>
          <w:rFonts w:ascii="Times New Roman" w:hAnsi="Times New Roman" w:cs="Times New Roman"/>
        </w:rPr>
      </w:pPr>
    </w:p>
    <w:p w14:paraId="3921AF32" w14:textId="6042EBDB"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t>Graduate School</w:t>
      </w:r>
      <w:r>
        <w:rPr>
          <w:rFonts w:ascii="Times New Roman" w:hAnsi="Times New Roman" w:cs="Times New Roman"/>
          <w:b/>
        </w:rPr>
        <w:t xml:space="preserve"> Number 7: </w:t>
      </w:r>
    </w:p>
    <w:p w14:paraId="5C4ADE6A"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3F436CC3"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18B05008"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3EFAF88E"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3D1E3B86"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4BDE58A6"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2BFBB165"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71D14867"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04D39A06"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44C87C5F"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5A581816"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00A0DA17"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35DB4C85"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39134B95"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34475A16"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3057D85B"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3513F725"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59FD2958"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60280C2E" w14:textId="2BAD9216"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7B681A2C" w14:textId="77777777" w:rsidR="00F31C9A" w:rsidRP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025F1737" w14:textId="283BA6C6"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lastRenderedPageBreak/>
        <w:t>Graduate School</w:t>
      </w:r>
      <w:r>
        <w:rPr>
          <w:rFonts w:ascii="Times New Roman" w:hAnsi="Times New Roman" w:cs="Times New Roman"/>
          <w:b/>
        </w:rPr>
        <w:t xml:space="preserve"> Number 8: </w:t>
      </w:r>
    </w:p>
    <w:p w14:paraId="150A5D9E"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49B63890"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6EA4C5B3"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4241589E"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5FF17126"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4C8EB125"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192EB954"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308879AC"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7EB09120"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56BC6A11"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153DE851"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0306329D"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1FD05394"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1623247F"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5D3BCA71"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59D234A1"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7039EDAF"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796053AC"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7F76EC7C" w14:textId="6395D852"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105B4CC2"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199C5DC2" w14:textId="77777777" w:rsidR="00F31C9A" w:rsidRDefault="00F31C9A" w:rsidP="00F31C9A">
      <w:pPr>
        <w:rPr>
          <w:rFonts w:ascii="Times New Roman" w:hAnsi="Times New Roman" w:cs="Times New Roman"/>
        </w:rPr>
      </w:pPr>
    </w:p>
    <w:p w14:paraId="1EC5A68F" w14:textId="77777777" w:rsidR="00F31C9A" w:rsidRDefault="00F31C9A" w:rsidP="00F31C9A">
      <w:pPr>
        <w:rPr>
          <w:rFonts w:ascii="Times New Roman" w:hAnsi="Times New Roman" w:cs="Times New Roman"/>
        </w:rPr>
      </w:pPr>
    </w:p>
    <w:p w14:paraId="1F936F94" w14:textId="77777777" w:rsidR="00F31C9A" w:rsidRPr="00F31C9A" w:rsidRDefault="00F31C9A" w:rsidP="00F31C9A">
      <w:pPr>
        <w:rPr>
          <w:rFonts w:ascii="Times New Roman" w:hAnsi="Times New Roman" w:cs="Times New Roman"/>
        </w:rPr>
      </w:pPr>
    </w:p>
    <w:p w14:paraId="762C3A02" w14:textId="42EF078D"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t>Graduate School</w:t>
      </w:r>
      <w:r>
        <w:rPr>
          <w:rFonts w:ascii="Times New Roman" w:hAnsi="Times New Roman" w:cs="Times New Roman"/>
          <w:b/>
        </w:rPr>
        <w:t xml:space="preserve"> Number 9: </w:t>
      </w:r>
    </w:p>
    <w:p w14:paraId="19BA563D"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1C8B3136"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22EBB04C"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46D7189E"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44D84A67"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38AB2590"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18CCDE7B"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067FCE02"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700ED47A"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03FA3D8A"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32179C4B"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4ED3B5D2"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2AF32B8E"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4DDAC080"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5C17C724"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173F8559"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7AEB75EE"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36181A0E"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p>
    <w:p w14:paraId="55AC68D2" w14:textId="3A8A70AA"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523E230B" w14:textId="77777777" w:rsidR="00F31C9A" w:rsidRP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67017B6B" w14:textId="3B076ED4" w:rsidR="00F31C9A" w:rsidRPr="00F31C9A" w:rsidRDefault="00F31C9A" w:rsidP="00F31C9A">
      <w:pPr>
        <w:jc w:val="center"/>
        <w:rPr>
          <w:rFonts w:ascii="Times New Roman" w:hAnsi="Times New Roman" w:cs="Times New Roman"/>
          <w:b/>
        </w:rPr>
      </w:pPr>
      <w:r w:rsidRPr="00F31C9A">
        <w:rPr>
          <w:rFonts w:ascii="Times New Roman" w:hAnsi="Times New Roman" w:cs="Times New Roman"/>
          <w:b/>
        </w:rPr>
        <w:lastRenderedPageBreak/>
        <w:t>Graduate School</w:t>
      </w:r>
      <w:r>
        <w:rPr>
          <w:rFonts w:ascii="Times New Roman" w:hAnsi="Times New Roman" w:cs="Times New Roman"/>
          <w:b/>
        </w:rPr>
        <w:t xml:space="preserve"> Number 10: </w:t>
      </w:r>
    </w:p>
    <w:p w14:paraId="3EE8B7D9"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Web Address to apply online:</w:t>
      </w:r>
    </w:p>
    <w:p w14:paraId="00E1E2F7"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Username:</w:t>
      </w:r>
    </w:p>
    <w:p w14:paraId="74CCDD1E"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Password:</w:t>
      </w:r>
    </w:p>
    <w:p w14:paraId="724BBB5D" w14:textId="77777777" w:rsidR="00F31C9A" w:rsidRP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Transcript (Official or Unofficial):</w:t>
      </w:r>
    </w:p>
    <w:p w14:paraId="5E5FC0B7" w14:textId="77777777" w:rsidR="00F31C9A" w:rsidRPr="00F31C9A" w:rsidRDefault="00F31C9A" w:rsidP="00F31C9A">
      <w:pPr>
        <w:pStyle w:val="ListParagraph"/>
        <w:numPr>
          <w:ilvl w:val="1"/>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 xml:space="preserve"> (Yes | No)</w:t>
      </w:r>
    </w:p>
    <w:p w14:paraId="1A7115E8" w14:textId="77777777" w:rsidR="00F31C9A" w:rsidRDefault="00F31C9A" w:rsidP="00F31C9A">
      <w:pPr>
        <w:pStyle w:val="ListParagraph"/>
        <w:numPr>
          <w:ilvl w:val="0"/>
          <w:numId w:val="6"/>
        </w:numPr>
        <w:rPr>
          <w:rFonts w:ascii="Times New Roman" w:hAnsi="Times New Roman" w:cs="Times New Roman"/>
        </w:rPr>
      </w:pPr>
      <w:r w:rsidRPr="00F31C9A">
        <w:rPr>
          <w:rFonts w:ascii="Times New Roman" w:hAnsi="Times New Roman" w:cs="Times New Roman"/>
        </w:rPr>
        <w:t>Letters of Recommendation:</w:t>
      </w:r>
    </w:p>
    <w:p w14:paraId="7F622E8F" w14:textId="77777777" w:rsidR="00F31C9A" w:rsidRP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Link for Recommenders to submit letter:</w:t>
      </w:r>
    </w:p>
    <w:p w14:paraId="74A11683"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 Number 1:</w:t>
      </w:r>
    </w:p>
    <w:p w14:paraId="62E99573" w14:textId="77777777" w:rsidR="00F31C9A" w:rsidRDefault="00F31C9A" w:rsidP="00F31C9A">
      <w:pPr>
        <w:pStyle w:val="ListParagraph"/>
        <w:numPr>
          <w:ilvl w:val="3"/>
          <w:numId w:val="6"/>
        </w:numPr>
        <w:rPr>
          <w:rFonts w:ascii="Times New Roman" w:hAnsi="Times New Roman" w:cs="Times New Roman"/>
        </w:rPr>
      </w:pPr>
      <w:r>
        <w:rPr>
          <w:rFonts w:ascii="Times New Roman" w:hAnsi="Times New Roman" w:cs="Times New Roman"/>
        </w:rPr>
        <w:t>Submitted: (Yes | No)</w:t>
      </w:r>
    </w:p>
    <w:p w14:paraId="36175257" w14:textId="77777777" w:rsidR="00F31C9A" w:rsidRPr="00F31C9A" w:rsidRDefault="00F31C9A" w:rsidP="00F31C9A">
      <w:pPr>
        <w:pStyle w:val="ListParagraph"/>
        <w:numPr>
          <w:ilvl w:val="2"/>
          <w:numId w:val="6"/>
        </w:numPr>
        <w:rPr>
          <w:rFonts w:ascii="Times New Roman" w:hAnsi="Times New Roman" w:cs="Times New Roman"/>
        </w:rPr>
      </w:pPr>
      <w:r w:rsidRPr="00F31C9A">
        <w:rPr>
          <w:rFonts w:ascii="Times New Roman" w:hAnsi="Times New Roman" w:cs="Times New Roman"/>
        </w:rPr>
        <w:t>Recommender</w:t>
      </w:r>
      <w:r>
        <w:rPr>
          <w:rFonts w:ascii="Times New Roman" w:hAnsi="Times New Roman" w:cs="Times New Roman"/>
        </w:rPr>
        <w:t xml:space="preserve"> Number 2</w:t>
      </w:r>
      <w:r w:rsidRPr="00F31C9A">
        <w:rPr>
          <w:rFonts w:ascii="Times New Roman" w:hAnsi="Times New Roman" w:cs="Times New Roman"/>
        </w:rPr>
        <w:t>:</w:t>
      </w:r>
    </w:p>
    <w:p w14:paraId="37BEAD38" w14:textId="77777777" w:rsidR="00F31C9A" w:rsidRPr="00F31C9A" w:rsidRDefault="00F31C9A" w:rsidP="00F31C9A">
      <w:pPr>
        <w:pStyle w:val="ListParagraph"/>
        <w:numPr>
          <w:ilvl w:val="3"/>
          <w:numId w:val="6"/>
        </w:numPr>
        <w:rPr>
          <w:rFonts w:ascii="Times New Roman" w:hAnsi="Times New Roman" w:cs="Times New Roman"/>
        </w:rPr>
      </w:pPr>
      <w:r w:rsidRPr="00F31C9A">
        <w:rPr>
          <w:rFonts w:ascii="Times New Roman" w:hAnsi="Times New Roman" w:cs="Times New Roman"/>
        </w:rPr>
        <w:t>Submitted</w:t>
      </w:r>
      <w:r>
        <w:rPr>
          <w:rFonts w:ascii="Times New Roman" w:hAnsi="Times New Roman" w:cs="Times New Roman"/>
        </w:rPr>
        <w:t>:</w:t>
      </w:r>
      <w:r w:rsidRPr="00F31C9A">
        <w:rPr>
          <w:rFonts w:ascii="Times New Roman" w:hAnsi="Times New Roman" w:cs="Times New Roman"/>
        </w:rPr>
        <w:t xml:space="preserve"> </w:t>
      </w:r>
      <w:r>
        <w:rPr>
          <w:rFonts w:ascii="Times New Roman" w:hAnsi="Times New Roman" w:cs="Times New Roman"/>
        </w:rPr>
        <w:t>(Yes | No)</w:t>
      </w:r>
    </w:p>
    <w:p w14:paraId="2908207A"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Professor at the University you would like to work with:</w:t>
      </w:r>
    </w:p>
    <w:p w14:paraId="37D2A7B6"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Their Email:</w:t>
      </w:r>
    </w:p>
    <w:p w14:paraId="2778BE38"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Why do you want to work with </w:t>
      </w:r>
      <w:proofErr w:type="gramStart"/>
      <w:r>
        <w:rPr>
          <w:rFonts w:ascii="Times New Roman" w:hAnsi="Times New Roman" w:cs="Times New Roman"/>
        </w:rPr>
        <w:t>them:</w:t>
      </w:r>
      <w:proofErr w:type="gramEnd"/>
    </w:p>
    <w:p w14:paraId="5E2640A9"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 xml:space="preserve">What do they specialize </w:t>
      </w:r>
      <w:proofErr w:type="gramStart"/>
      <w:r>
        <w:rPr>
          <w:rFonts w:ascii="Times New Roman" w:hAnsi="Times New Roman" w:cs="Times New Roman"/>
        </w:rPr>
        <w:t>in:</w:t>
      </w:r>
      <w:proofErr w:type="gramEnd"/>
    </w:p>
    <w:p w14:paraId="7C8B76D2"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Personal Statement: </w:t>
      </w:r>
    </w:p>
    <w:p w14:paraId="0D5A57EB" w14:textId="77777777"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 (Yes | No)</w:t>
      </w:r>
    </w:p>
    <w:p w14:paraId="5DEB8F23" w14:textId="52F8A695"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GRE Scores:</w:t>
      </w:r>
      <w:r w:rsidR="0041463D">
        <w:rPr>
          <w:rFonts w:ascii="Times New Roman" w:hAnsi="Times New Roman" w:cs="Times New Roman"/>
        </w:rPr>
        <w:t xml:space="preserve"> </w:t>
      </w:r>
    </w:p>
    <w:p w14:paraId="30DF1778" w14:textId="2E88B1AD" w:rsidR="00F31C9A" w:rsidRDefault="00F31C9A" w:rsidP="00F31C9A">
      <w:pPr>
        <w:pStyle w:val="ListParagraph"/>
        <w:numPr>
          <w:ilvl w:val="1"/>
          <w:numId w:val="6"/>
        </w:numPr>
        <w:rPr>
          <w:rFonts w:ascii="Times New Roman" w:hAnsi="Times New Roman" w:cs="Times New Roman"/>
        </w:rPr>
      </w:pPr>
      <w:r>
        <w:rPr>
          <w:rFonts w:ascii="Times New Roman" w:hAnsi="Times New Roman" w:cs="Times New Roman"/>
        </w:rPr>
        <w:t>Submitted:</w:t>
      </w:r>
      <w:r w:rsidR="0041463D">
        <w:rPr>
          <w:rFonts w:ascii="Times New Roman" w:hAnsi="Times New Roman" w:cs="Times New Roman"/>
        </w:rPr>
        <w:t xml:space="preserve"> </w:t>
      </w:r>
      <w:r w:rsidR="0041463D">
        <w:rPr>
          <w:rFonts w:ascii="Times New Roman" w:hAnsi="Times New Roman" w:cs="Times New Roman"/>
        </w:rPr>
        <w:t>(Yes | No)</w:t>
      </w:r>
    </w:p>
    <w:p w14:paraId="799423B1" w14:textId="77777777" w:rsidR="00F31C9A" w:rsidRDefault="00F31C9A" w:rsidP="00F31C9A">
      <w:pPr>
        <w:pStyle w:val="ListParagraph"/>
        <w:numPr>
          <w:ilvl w:val="0"/>
          <w:numId w:val="6"/>
        </w:numPr>
        <w:rPr>
          <w:rFonts w:ascii="Times New Roman" w:hAnsi="Times New Roman" w:cs="Times New Roman"/>
        </w:rPr>
      </w:pPr>
      <w:r>
        <w:rPr>
          <w:rFonts w:ascii="Times New Roman" w:hAnsi="Times New Roman" w:cs="Times New Roman"/>
        </w:rPr>
        <w:t xml:space="preserve">Additional Requirements: </w:t>
      </w:r>
    </w:p>
    <w:p w14:paraId="432A39FB" w14:textId="77777777" w:rsidR="00F31C9A" w:rsidRDefault="00F31C9A" w:rsidP="00F31C9A">
      <w:pPr>
        <w:rPr>
          <w:rFonts w:ascii="Times New Roman" w:hAnsi="Times New Roman" w:cs="Times New Roman"/>
        </w:rPr>
      </w:pPr>
    </w:p>
    <w:p w14:paraId="45FF359D" w14:textId="77777777" w:rsidR="00F31C9A" w:rsidRDefault="00F31C9A" w:rsidP="00F31C9A">
      <w:pPr>
        <w:rPr>
          <w:rFonts w:ascii="Times New Roman" w:hAnsi="Times New Roman" w:cs="Times New Roman"/>
        </w:rPr>
      </w:pPr>
    </w:p>
    <w:p w14:paraId="6AB8A34C" w14:textId="77777777" w:rsidR="00F31C9A" w:rsidRPr="00F31C9A" w:rsidRDefault="00F31C9A" w:rsidP="00F31C9A">
      <w:pPr>
        <w:rPr>
          <w:rFonts w:ascii="Times New Roman" w:hAnsi="Times New Roman" w:cs="Times New Roman"/>
        </w:rPr>
      </w:pPr>
    </w:p>
    <w:p w14:paraId="0AAC8B07" w14:textId="77777777" w:rsidR="0020282D" w:rsidRDefault="0020282D" w:rsidP="00AC38BD">
      <w:pPr>
        <w:rPr>
          <w:rFonts w:ascii="Times New Roman" w:hAnsi="Times New Roman" w:cs="Times New Roman"/>
          <w:b/>
        </w:rPr>
      </w:pPr>
    </w:p>
    <w:p w14:paraId="318B4FCA" w14:textId="16D5731B" w:rsidR="00F31C9A" w:rsidRDefault="0041463D" w:rsidP="00AC38BD">
      <w:pPr>
        <w:rPr>
          <w:rFonts w:ascii="Times New Roman" w:hAnsi="Times New Roman" w:cs="Times New Roman"/>
          <w:b/>
        </w:rPr>
      </w:pPr>
      <w:r>
        <w:rPr>
          <w:rFonts w:ascii="Times New Roman" w:hAnsi="Times New Roman" w:cs="Times New Roman"/>
          <w:b/>
        </w:rPr>
        <w:t>Conclusion:</w:t>
      </w:r>
    </w:p>
    <w:p w14:paraId="69EF27C4" w14:textId="77777777" w:rsidR="0041463D" w:rsidRDefault="0041463D" w:rsidP="00AC38BD">
      <w:pPr>
        <w:rPr>
          <w:rFonts w:ascii="Times New Roman" w:hAnsi="Times New Roman" w:cs="Times New Roman"/>
          <w:b/>
        </w:rPr>
      </w:pPr>
    </w:p>
    <w:p w14:paraId="62F481D8" w14:textId="6BD0A322" w:rsidR="0041463D" w:rsidRDefault="0041463D" w:rsidP="00AC38BD">
      <w:pPr>
        <w:rPr>
          <w:rFonts w:ascii="Times New Roman" w:hAnsi="Times New Roman" w:cs="Times New Roman"/>
        </w:rPr>
      </w:pPr>
      <w:r>
        <w:rPr>
          <w:rFonts w:ascii="Times New Roman" w:hAnsi="Times New Roman" w:cs="Times New Roman"/>
        </w:rPr>
        <w:t xml:space="preserve">The best thing you can do for yourself is to work at your application a little bit everyday. There will be times when you feel that the task at hand is to much to overcome, but it is only when we encounter such obstacles, are we allowed to grow. </w:t>
      </w:r>
      <w:r w:rsidR="006A69BD">
        <w:rPr>
          <w:rFonts w:ascii="Times New Roman" w:hAnsi="Times New Roman" w:cs="Times New Roman"/>
        </w:rPr>
        <w:t xml:space="preserve">I know that you have the capacity to complete the task at hand. Show the world what you are capable of, and move one step closer to your dreams. We all might have different paths we plan of following, but for now, lets enjoy the company of each other as we journey together this semester. </w:t>
      </w:r>
    </w:p>
    <w:p w14:paraId="0B2C2986" w14:textId="77777777" w:rsidR="0020282D" w:rsidRDefault="0020282D" w:rsidP="00AC38BD">
      <w:pPr>
        <w:rPr>
          <w:rFonts w:ascii="Times New Roman" w:hAnsi="Times New Roman" w:cs="Times New Roman"/>
        </w:rPr>
      </w:pPr>
    </w:p>
    <w:p w14:paraId="3841A0F1" w14:textId="57F77193" w:rsidR="0020282D" w:rsidRPr="0041463D" w:rsidRDefault="0020282D" w:rsidP="0020282D">
      <w:pPr>
        <w:jc w:val="center"/>
        <w:rPr>
          <w:rFonts w:ascii="Times New Roman" w:hAnsi="Times New Roman" w:cs="Times New Roman"/>
        </w:rPr>
      </w:pPr>
      <w:r w:rsidRPr="0020282D">
        <w:rPr>
          <w:rFonts w:ascii="Times New Roman" w:hAnsi="Times New Roman" w:cs="Times New Roman"/>
        </w:rPr>
        <w:drawing>
          <wp:inline distT="0" distB="0" distL="0" distR="0" wp14:anchorId="4ACCFBE1" wp14:editId="4AA94D8A">
            <wp:extent cx="4067175" cy="184760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2867" cy="1850195"/>
                    </a:xfrm>
                    <a:prstGeom prst="rect">
                      <a:avLst/>
                    </a:prstGeom>
                  </pic:spPr>
                </pic:pic>
              </a:graphicData>
            </a:graphic>
          </wp:inline>
        </w:drawing>
      </w:r>
      <w:bookmarkStart w:id="0" w:name="_GoBack"/>
      <w:bookmarkEnd w:id="0"/>
    </w:p>
    <w:sectPr w:rsidR="0020282D" w:rsidRPr="0041463D" w:rsidSect="006A02D6">
      <w:headerReference w:type="default" r:id="rId1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68367" w14:textId="77777777" w:rsidR="00CC65B7" w:rsidRDefault="00CC65B7" w:rsidP="004C08A0">
      <w:r>
        <w:separator/>
      </w:r>
    </w:p>
  </w:endnote>
  <w:endnote w:type="continuationSeparator" w:id="0">
    <w:p w14:paraId="410CB008" w14:textId="77777777" w:rsidR="00CC65B7" w:rsidRDefault="00CC65B7" w:rsidP="004C0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193FE" w14:textId="77777777" w:rsidR="006A02D6" w:rsidRDefault="006A02D6" w:rsidP="007337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AFBF7B" w14:textId="77777777" w:rsidR="006A02D6" w:rsidRDefault="006A02D6" w:rsidP="006A02D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DE59F" w14:textId="77777777" w:rsidR="006A02D6" w:rsidRDefault="006A02D6" w:rsidP="007337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689D">
      <w:rPr>
        <w:rStyle w:val="PageNumber"/>
        <w:noProof/>
      </w:rPr>
      <w:t>12</w:t>
    </w:r>
    <w:r>
      <w:rPr>
        <w:rStyle w:val="PageNumber"/>
      </w:rPr>
      <w:fldChar w:fldCharType="end"/>
    </w:r>
  </w:p>
  <w:p w14:paraId="4B32456B" w14:textId="77777777" w:rsidR="006A02D6" w:rsidRDefault="006A02D6" w:rsidP="006A02D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CAE18" w14:textId="77777777" w:rsidR="00CC65B7" w:rsidRDefault="00CC65B7" w:rsidP="004C08A0">
      <w:r>
        <w:separator/>
      </w:r>
    </w:p>
  </w:footnote>
  <w:footnote w:type="continuationSeparator" w:id="0">
    <w:p w14:paraId="002FCD81" w14:textId="77777777" w:rsidR="00CC65B7" w:rsidRDefault="00CC65B7" w:rsidP="004C08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36D8A" w14:textId="77777777" w:rsidR="00F31C9A" w:rsidRDefault="00F31C9A" w:rsidP="007F0F74">
    <w:pPr>
      <w:pStyle w:val="Header"/>
      <w:jc w:val="center"/>
    </w:pPr>
    <w:r>
      <w:t>Graduate Application Handout</w:t>
    </w:r>
  </w:p>
  <w:p w14:paraId="4CDE2C83" w14:textId="77777777" w:rsidR="00F31C9A" w:rsidRDefault="00F31C9A" w:rsidP="007F0F7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804C4"/>
    <w:multiLevelType w:val="hybridMultilevel"/>
    <w:tmpl w:val="1402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9D1D60"/>
    <w:multiLevelType w:val="hybridMultilevel"/>
    <w:tmpl w:val="4C84E8F6"/>
    <w:lvl w:ilvl="0" w:tplc="E222C896">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EB3BA3"/>
    <w:multiLevelType w:val="hybridMultilevel"/>
    <w:tmpl w:val="13F061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FBB11A6"/>
    <w:multiLevelType w:val="hybridMultilevel"/>
    <w:tmpl w:val="6A745B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DA54F64"/>
    <w:multiLevelType w:val="hybridMultilevel"/>
    <w:tmpl w:val="F51E3468"/>
    <w:lvl w:ilvl="0" w:tplc="E222C896">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3B5D48"/>
    <w:multiLevelType w:val="hybridMultilevel"/>
    <w:tmpl w:val="9C2E39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74"/>
    <w:rsid w:val="000E045B"/>
    <w:rsid w:val="00120B97"/>
    <w:rsid w:val="001B5964"/>
    <w:rsid w:val="001D49AB"/>
    <w:rsid w:val="0020282D"/>
    <w:rsid w:val="00311563"/>
    <w:rsid w:val="0037782C"/>
    <w:rsid w:val="003D1624"/>
    <w:rsid w:val="0041463D"/>
    <w:rsid w:val="004C08A0"/>
    <w:rsid w:val="00581D8A"/>
    <w:rsid w:val="006A02D6"/>
    <w:rsid w:val="006A69BD"/>
    <w:rsid w:val="006E6CDD"/>
    <w:rsid w:val="007F0F74"/>
    <w:rsid w:val="008647DB"/>
    <w:rsid w:val="008B689D"/>
    <w:rsid w:val="00A7186E"/>
    <w:rsid w:val="00AC38BD"/>
    <w:rsid w:val="00AD35DA"/>
    <w:rsid w:val="00B63DF0"/>
    <w:rsid w:val="00BB4F06"/>
    <w:rsid w:val="00BD597C"/>
    <w:rsid w:val="00C94D4D"/>
    <w:rsid w:val="00CC65B7"/>
    <w:rsid w:val="00DC3B8C"/>
    <w:rsid w:val="00EA7C26"/>
    <w:rsid w:val="00F31C9A"/>
    <w:rsid w:val="00F51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30EE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Main Point"/>
    <w:basedOn w:val="Normal"/>
    <w:next w:val="Normal"/>
    <w:link w:val="Heading1Char"/>
    <w:uiPriority w:val="9"/>
    <w:qFormat/>
    <w:rsid w:val="004C08A0"/>
    <w:pPr>
      <w:keepNext/>
      <w:keepLines/>
      <w:spacing w:before="240"/>
      <w:outlineLvl w:val="0"/>
    </w:pPr>
    <w:rPr>
      <w:rFonts w:ascii="Times New Roman" w:eastAsiaTheme="majorEastAsia" w:hAnsi="Times New Roman" w:cstheme="majorBidi"/>
      <w:b/>
      <w:i/>
      <w:color w:val="000000" w:themeColor="text1"/>
      <w:szCs w:val="32"/>
    </w:rPr>
  </w:style>
  <w:style w:type="paragraph" w:styleId="Heading2">
    <w:name w:val="heading 2"/>
    <w:aliases w:val="Sub Point"/>
    <w:basedOn w:val="Normal"/>
    <w:next w:val="Normal"/>
    <w:link w:val="Heading2Char"/>
    <w:uiPriority w:val="9"/>
    <w:semiHidden/>
    <w:unhideWhenUsed/>
    <w:qFormat/>
    <w:rsid w:val="004C08A0"/>
    <w:pPr>
      <w:keepNext/>
      <w:keepLines/>
      <w:spacing w:before="40"/>
      <w:outlineLvl w:val="1"/>
    </w:pPr>
    <w:rPr>
      <w:rFonts w:ascii="Times New Roman" w:eastAsiaTheme="majorEastAsia" w:hAnsi="Times New Roman" w:cstheme="majorBidi"/>
      <w:i/>
      <w:color w:val="000000" w:themeColor="text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A0"/>
    <w:pPr>
      <w:tabs>
        <w:tab w:val="center" w:pos="4680"/>
        <w:tab w:val="right" w:pos="9360"/>
      </w:tabs>
    </w:pPr>
  </w:style>
  <w:style w:type="character" w:customStyle="1" w:styleId="HeaderChar">
    <w:name w:val="Header Char"/>
    <w:basedOn w:val="DefaultParagraphFont"/>
    <w:link w:val="Header"/>
    <w:uiPriority w:val="99"/>
    <w:rsid w:val="004C08A0"/>
  </w:style>
  <w:style w:type="paragraph" w:styleId="Footer">
    <w:name w:val="footer"/>
    <w:basedOn w:val="Normal"/>
    <w:link w:val="FooterChar"/>
    <w:uiPriority w:val="99"/>
    <w:unhideWhenUsed/>
    <w:rsid w:val="004C08A0"/>
    <w:pPr>
      <w:tabs>
        <w:tab w:val="center" w:pos="4680"/>
        <w:tab w:val="right" w:pos="9360"/>
      </w:tabs>
    </w:pPr>
  </w:style>
  <w:style w:type="character" w:customStyle="1" w:styleId="FooterChar">
    <w:name w:val="Footer Char"/>
    <w:basedOn w:val="DefaultParagraphFont"/>
    <w:link w:val="Footer"/>
    <w:uiPriority w:val="99"/>
    <w:rsid w:val="004C08A0"/>
  </w:style>
  <w:style w:type="character" w:customStyle="1" w:styleId="Heading1Char">
    <w:name w:val="Heading 1 Char"/>
    <w:aliases w:val="Main Point Char"/>
    <w:basedOn w:val="DefaultParagraphFont"/>
    <w:link w:val="Heading1"/>
    <w:uiPriority w:val="9"/>
    <w:rsid w:val="004C08A0"/>
    <w:rPr>
      <w:rFonts w:ascii="Times New Roman" w:eastAsiaTheme="majorEastAsia" w:hAnsi="Times New Roman" w:cstheme="majorBidi"/>
      <w:b/>
      <w:i/>
      <w:color w:val="000000" w:themeColor="text1"/>
      <w:szCs w:val="32"/>
    </w:rPr>
  </w:style>
  <w:style w:type="paragraph" w:styleId="NoSpacing">
    <w:name w:val="No Spacing"/>
    <w:link w:val="NoSpacingChar"/>
    <w:uiPriority w:val="1"/>
    <w:qFormat/>
    <w:rsid w:val="004C08A0"/>
  </w:style>
  <w:style w:type="paragraph" w:styleId="Title">
    <w:name w:val="Title"/>
    <w:basedOn w:val="Normal"/>
    <w:next w:val="Normal"/>
    <w:link w:val="TitleChar"/>
    <w:uiPriority w:val="10"/>
    <w:qFormat/>
    <w:rsid w:val="004C08A0"/>
    <w:pPr>
      <w:contextualSpacing/>
      <w:jc w:val="center"/>
    </w:pPr>
    <w:rPr>
      <w:rFonts w:ascii="Times New Roman" w:eastAsiaTheme="majorEastAsia" w:hAnsi="Times New Roman" w:cstheme="majorBidi"/>
      <w:b/>
      <w:spacing w:val="-10"/>
      <w:kern w:val="28"/>
      <w:szCs w:val="56"/>
      <w:u w:val="single"/>
    </w:rPr>
  </w:style>
  <w:style w:type="character" w:customStyle="1" w:styleId="TitleChar">
    <w:name w:val="Title Char"/>
    <w:basedOn w:val="DefaultParagraphFont"/>
    <w:link w:val="Title"/>
    <w:uiPriority w:val="10"/>
    <w:rsid w:val="004C08A0"/>
    <w:rPr>
      <w:rFonts w:ascii="Times New Roman" w:eastAsiaTheme="majorEastAsia" w:hAnsi="Times New Roman" w:cstheme="majorBidi"/>
      <w:b/>
      <w:spacing w:val="-10"/>
      <w:kern w:val="28"/>
      <w:szCs w:val="56"/>
      <w:u w:val="single"/>
    </w:rPr>
  </w:style>
  <w:style w:type="character" w:customStyle="1" w:styleId="Heading2Char">
    <w:name w:val="Heading 2 Char"/>
    <w:aliases w:val="Sub Point Char"/>
    <w:basedOn w:val="DefaultParagraphFont"/>
    <w:link w:val="Heading2"/>
    <w:uiPriority w:val="9"/>
    <w:semiHidden/>
    <w:rsid w:val="004C08A0"/>
    <w:rPr>
      <w:rFonts w:ascii="Times New Roman" w:eastAsiaTheme="majorEastAsia" w:hAnsi="Times New Roman" w:cstheme="majorBidi"/>
      <w:i/>
      <w:color w:val="000000" w:themeColor="text1"/>
      <w:szCs w:val="26"/>
      <w:u w:val="single"/>
    </w:rPr>
  </w:style>
  <w:style w:type="character" w:styleId="Hyperlink">
    <w:name w:val="Hyperlink"/>
    <w:basedOn w:val="DefaultParagraphFont"/>
    <w:uiPriority w:val="99"/>
    <w:unhideWhenUsed/>
    <w:rsid w:val="00B63DF0"/>
    <w:rPr>
      <w:color w:val="0563C1" w:themeColor="hyperlink"/>
      <w:u w:val="single"/>
    </w:rPr>
  </w:style>
  <w:style w:type="paragraph" w:styleId="ListParagraph">
    <w:name w:val="List Paragraph"/>
    <w:basedOn w:val="Normal"/>
    <w:uiPriority w:val="34"/>
    <w:qFormat/>
    <w:rsid w:val="00581D8A"/>
    <w:pPr>
      <w:ind w:left="720"/>
      <w:contextualSpacing/>
    </w:pPr>
  </w:style>
  <w:style w:type="character" w:styleId="PageNumber">
    <w:name w:val="page number"/>
    <w:basedOn w:val="DefaultParagraphFont"/>
    <w:uiPriority w:val="99"/>
    <w:semiHidden/>
    <w:unhideWhenUsed/>
    <w:rsid w:val="006A02D6"/>
  </w:style>
  <w:style w:type="character" w:customStyle="1" w:styleId="NoSpacingChar">
    <w:name w:val="No Spacing Char"/>
    <w:basedOn w:val="DefaultParagraphFont"/>
    <w:link w:val="NoSpacing"/>
    <w:uiPriority w:val="1"/>
    <w:rsid w:val="006A02D6"/>
  </w:style>
  <w:style w:type="character" w:styleId="FollowedHyperlink">
    <w:name w:val="FollowedHyperlink"/>
    <w:basedOn w:val="DefaultParagraphFont"/>
    <w:uiPriority w:val="99"/>
    <w:semiHidden/>
    <w:unhideWhenUsed/>
    <w:rsid w:val="004146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327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antkey200.wixsite.com/jsuemberprogram/documents-and-handouts" TargetMode="External"/><Relationship Id="rId12" Type="http://schemas.openxmlformats.org/officeDocument/2006/relationships/image" Target="media/image1.tif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jsums.mywconline.com/" TargetMode="External"/><Relationship Id="rId10" Type="http://schemas.openxmlformats.org/officeDocument/2006/relationships/hyperlink" Target="https://www.fastlane.nsf.gov/grfp/Login.d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thony/Library/Group%20Containers/UBF8T346G9.Office/User%20Content.localized/Templates.localized/Homewo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I have learned, with my all my experiences at Jackson State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74288-3A0F-C246-8338-985A53F3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Homework.dotx</Template>
  <TotalTime>148</TotalTime>
  <Pages>12</Pages>
  <Words>2361</Words>
  <Characters>13459</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School Application Handout</dc:title>
  <dc:subject>                                               Moving Forward Together</dc:subject>
  <dc:creator>Your Name, Date Started</dc:creator>
  <cp:keywords/>
  <dc:description/>
  <cp:lastModifiedBy>Anthony C. Keyes Jr</cp:lastModifiedBy>
  <cp:revision>4</cp:revision>
  <dcterms:created xsi:type="dcterms:W3CDTF">2016-09-20T01:00:00Z</dcterms:created>
  <dcterms:modified xsi:type="dcterms:W3CDTF">2016-09-20T04:15:00Z</dcterms:modified>
</cp:coreProperties>
</file>